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0C193B" w14:textId="425AE056" w:rsidR="00DA2096" w:rsidRPr="00BB58BE" w:rsidRDefault="0077452C" w:rsidP="008230B5">
      <w:pPr>
        <w:ind w:left="510" w:firstLine="0"/>
      </w:pPr>
      <w:r w:rsidRPr="008230B5">
        <w:rPr>
          <w:noProof/>
        </w:rPr>
        <w:drawing>
          <wp:anchor distT="0" distB="0" distL="114300" distR="114300" simplePos="0" relativeHeight="251656192" behindDoc="0" locked="0" layoutInCell="1" allowOverlap="1" wp14:anchorId="5FF3DC18" wp14:editId="17AA0F5D">
            <wp:simplePos x="0" y="0"/>
            <wp:positionH relativeFrom="column">
              <wp:posOffset>4918075</wp:posOffset>
            </wp:positionH>
            <wp:positionV relativeFrom="paragraph">
              <wp:posOffset>63629</wp:posOffset>
            </wp:positionV>
            <wp:extent cx="764428" cy="700755"/>
            <wp:effectExtent l="0" t="0" r="0" b="0"/>
            <wp:wrapNone/>
            <wp:docPr id="4" name="Image 28" descr="Description : Description : Logoallph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8" descr="Description : Description : Logoallpha"/>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4428" cy="700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30B5">
        <w:rPr>
          <w:noProof/>
        </w:rPr>
        <w:drawing>
          <wp:anchor distT="0" distB="0" distL="114300" distR="114300" simplePos="0" relativeHeight="251663360" behindDoc="0" locked="0" layoutInCell="1" allowOverlap="1" wp14:anchorId="63E05D7D" wp14:editId="16DB855C">
            <wp:simplePos x="0" y="0"/>
            <wp:positionH relativeFrom="margin">
              <wp:posOffset>4778161</wp:posOffset>
            </wp:positionH>
            <wp:positionV relativeFrom="margin">
              <wp:posOffset>-664287</wp:posOffset>
            </wp:positionV>
            <wp:extent cx="976630" cy="425450"/>
            <wp:effectExtent l="0" t="0" r="1270" b="6350"/>
            <wp:wrapSquare wrapText="bothSides"/>
            <wp:docPr id="3178363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36305" name="Image 317836305"/>
                    <pic:cNvPicPr/>
                  </pic:nvPicPr>
                  <pic:blipFill>
                    <a:blip r:embed="rId8">
                      <a:extLst>
                        <a:ext uri="{28A0092B-C50C-407E-A947-70E740481C1C}">
                          <a14:useLocalDpi xmlns:a14="http://schemas.microsoft.com/office/drawing/2010/main" val="0"/>
                        </a:ext>
                      </a:extLst>
                    </a:blip>
                    <a:stretch>
                      <a:fillRect/>
                    </a:stretch>
                  </pic:blipFill>
                  <pic:spPr>
                    <a:xfrm>
                      <a:off x="0" y="0"/>
                      <a:ext cx="976630" cy="425450"/>
                    </a:xfrm>
                    <a:prstGeom prst="rect">
                      <a:avLst/>
                    </a:prstGeom>
                  </pic:spPr>
                </pic:pic>
              </a:graphicData>
            </a:graphic>
            <wp14:sizeRelH relativeFrom="page">
              <wp14:pctWidth>0</wp14:pctWidth>
            </wp14:sizeRelH>
            <wp14:sizeRelV relativeFrom="page">
              <wp14:pctHeight>0</wp14:pctHeight>
            </wp14:sizeRelV>
          </wp:anchor>
        </w:drawing>
      </w:r>
      <w:r w:rsidR="005E7270">
        <w:rPr>
          <w:noProof/>
        </w:rPr>
        <w:drawing>
          <wp:anchor distT="0" distB="0" distL="114300" distR="114300" simplePos="0" relativeHeight="251659264" behindDoc="0" locked="0" layoutInCell="1" allowOverlap="1" wp14:anchorId="61368C7C" wp14:editId="78D7F66C">
            <wp:simplePos x="0" y="0"/>
            <wp:positionH relativeFrom="column">
              <wp:posOffset>-670928</wp:posOffset>
            </wp:positionH>
            <wp:positionV relativeFrom="paragraph">
              <wp:posOffset>-803275</wp:posOffset>
            </wp:positionV>
            <wp:extent cx="1938349" cy="760429"/>
            <wp:effectExtent l="0" t="0" r="5080" b="1905"/>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a:picLocks/>
                    </pic:cNvPicPr>
                  </pic:nvPicPr>
                  <pic:blipFill>
                    <a:blip r:embed="rId9">
                      <a:extLst>
                        <a:ext uri="{28A0092B-C50C-407E-A947-70E740481C1C}">
                          <a14:useLocalDpi xmlns:a14="http://schemas.microsoft.com/office/drawing/2010/main" val="0"/>
                        </a:ext>
                      </a:extLst>
                    </a:blip>
                    <a:stretch>
                      <a:fillRect/>
                    </a:stretch>
                  </pic:blipFill>
                  <pic:spPr bwMode="auto">
                    <a:xfrm>
                      <a:off x="0" y="0"/>
                      <a:ext cx="2000057" cy="7846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E76D4" w14:textId="002D6196" w:rsidR="00B63D72" w:rsidRPr="009058C3" w:rsidRDefault="00B63D72" w:rsidP="00B63D72">
      <w:pPr>
        <w:pStyle w:val="TextePageGrandTitre"/>
        <w:rPr>
          <w:b/>
          <w:sz w:val="32"/>
          <w:szCs w:val="32"/>
        </w:rPr>
      </w:pPr>
      <w:r w:rsidRPr="009058C3">
        <w:rPr>
          <w:b/>
          <w:sz w:val="32"/>
          <w:szCs w:val="32"/>
        </w:rPr>
        <w:t>Université Toulouse 2-Jean Jaurès</w:t>
      </w:r>
    </w:p>
    <w:p w14:paraId="07E18493" w14:textId="475341A6" w:rsidR="00B63D72" w:rsidRPr="009058C3" w:rsidRDefault="00B63D72" w:rsidP="00B63D72">
      <w:pPr>
        <w:pStyle w:val="TextePageGrandTitre"/>
      </w:pPr>
      <w:r w:rsidRPr="009058C3">
        <w:rPr>
          <w:b/>
          <w:sz w:val="32"/>
          <w:szCs w:val="32"/>
        </w:rPr>
        <w:t xml:space="preserve">Laboratoire </w:t>
      </w:r>
      <w:proofErr w:type="spellStart"/>
      <w:r w:rsidRPr="009058C3">
        <w:rPr>
          <w:b/>
          <w:sz w:val="32"/>
          <w:szCs w:val="32"/>
        </w:rPr>
        <w:t>xxxx</w:t>
      </w:r>
      <w:proofErr w:type="spellEnd"/>
    </w:p>
    <w:p w14:paraId="71A7C1E8" w14:textId="5ACF4701" w:rsidR="00B63D72" w:rsidRPr="009058C3" w:rsidRDefault="00B63D72" w:rsidP="00B63D72">
      <w:pPr>
        <w:pStyle w:val="TextePageGrandTitre"/>
        <w:spacing w:before="480" w:after="480"/>
        <w:rPr>
          <w:b/>
        </w:rPr>
      </w:pPr>
      <w:r w:rsidRPr="00B63D72">
        <w:rPr>
          <w:noProof/>
        </w:rPr>
        <w:drawing>
          <wp:anchor distT="0" distB="0" distL="114300" distR="114300" simplePos="0" relativeHeight="251665408" behindDoc="0" locked="0" layoutInCell="1" allowOverlap="1" wp14:anchorId="6F3E4750" wp14:editId="0B02968F">
            <wp:simplePos x="0" y="0"/>
            <wp:positionH relativeFrom="column">
              <wp:posOffset>4926330</wp:posOffset>
            </wp:positionH>
            <wp:positionV relativeFrom="page">
              <wp:posOffset>2310765</wp:posOffset>
            </wp:positionV>
            <wp:extent cx="786765" cy="734695"/>
            <wp:effectExtent l="0" t="0" r="0" b="1905"/>
            <wp:wrapNone/>
            <wp:docPr id="3" name="Image 25" descr="Description : Description : CLESCO couleu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5" descr="Description : Description : CLESCO couleur"/>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676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8C3">
        <w:rPr>
          <w:b/>
        </w:rPr>
        <w:t>THÈSE</w:t>
      </w:r>
    </w:p>
    <w:p w14:paraId="4BC6DE90" w14:textId="77777777" w:rsidR="00B63D72" w:rsidRPr="009058C3" w:rsidRDefault="00B63D72" w:rsidP="00B63D72">
      <w:pPr>
        <w:pStyle w:val="TextePageGrandTitre"/>
      </w:pPr>
      <w:r w:rsidRPr="009058C3">
        <w:t>Pour obtenir le grade de</w:t>
      </w:r>
    </w:p>
    <w:p w14:paraId="275508C4" w14:textId="77777777" w:rsidR="00B63D72" w:rsidRPr="009058C3" w:rsidRDefault="00B63D72" w:rsidP="00B63D72">
      <w:pPr>
        <w:pStyle w:val="TextePageGrandTitre"/>
      </w:pPr>
      <w:r w:rsidRPr="009058C3">
        <w:t>DOCTEUR DE L’UNIVERSITÉ</w:t>
      </w:r>
    </w:p>
    <w:p w14:paraId="043E0180" w14:textId="77777777" w:rsidR="00B63D72" w:rsidRPr="009058C3" w:rsidRDefault="00B63D72" w:rsidP="00B63D72">
      <w:pPr>
        <w:pStyle w:val="TextePageGrandTitre"/>
      </w:pPr>
      <w:r w:rsidRPr="009058C3">
        <w:t>Spécialité</w:t>
      </w:r>
    </w:p>
    <w:p w14:paraId="59CC4B1D" w14:textId="77777777" w:rsidR="00B63D72" w:rsidRPr="009058C3" w:rsidRDefault="00B63D72" w:rsidP="00B63D72">
      <w:pPr>
        <w:spacing w:before="720"/>
        <w:ind w:left="-709" w:right="-291" w:firstLine="0"/>
        <w:jc w:val="center"/>
        <w:rPr>
          <w:rFonts w:ascii="Calibri" w:eastAsia="Times New Roman" w:hAnsi="Calibri"/>
          <w:b/>
          <w:bCs/>
          <w:sz w:val="44"/>
          <w:szCs w:val="44"/>
        </w:rPr>
      </w:pPr>
      <w:r w:rsidRPr="009058C3">
        <w:rPr>
          <w:rFonts w:ascii="Calibri" w:eastAsia="Times New Roman" w:hAnsi="Calibri"/>
          <w:b/>
          <w:bCs/>
          <w:sz w:val="44"/>
          <w:szCs w:val="44"/>
        </w:rPr>
        <w:t>Titre de la thèse</w:t>
      </w:r>
    </w:p>
    <w:p w14:paraId="0D6A798B" w14:textId="77777777" w:rsidR="00B63D72" w:rsidRPr="009058C3" w:rsidRDefault="00B63D72" w:rsidP="00B63D72">
      <w:pPr>
        <w:pStyle w:val="TextePageGrandTitre"/>
        <w:spacing w:before="480"/>
        <w:rPr>
          <w:b/>
        </w:rPr>
      </w:pPr>
      <w:r w:rsidRPr="009058C3">
        <w:rPr>
          <w:b/>
        </w:rPr>
        <w:t>Nom et prénom</w:t>
      </w:r>
    </w:p>
    <w:p w14:paraId="48C59373" w14:textId="77777777" w:rsidR="00B63D72" w:rsidRPr="009058C3" w:rsidRDefault="00B63D72" w:rsidP="00B63D72">
      <w:pPr>
        <w:pStyle w:val="TextePageGrandTitre"/>
        <w:spacing w:before="600"/>
      </w:pPr>
      <w:r w:rsidRPr="009058C3">
        <w:t>Présentée et soutenue publiquement</w:t>
      </w:r>
    </w:p>
    <w:p w14:paraId="5EB68754" w14:textId="77777777" w:rsidR="00B63D72" w:rsidRPr="009058C3" w:rsidRDefault="00B63D72" w:rsidP="00B63D72">
      <w:pPr>
        <w:pStyle w:val="TextePageGrandTitre"/>
      </w:pPr>
      <w:r w:rsidRPr="009058C3">
        <w:t>Le XX XXXX 20XX</w:t>
      </w:r>
    </w:p>
    <w:p w14:paraId="1B729894" w14:textId="77777777" w:rsidR="00B63D72" w:rsidRPr="009058C3" w:rsidRDefault="00B63D72" w:rsidP="00B63D72">
      <w:pPr>
        <w:pStyle w:val="TextePageGrandTitre"/>
        <w:spacing w:before="600"/>
      </w:pPr>
      <w:r w:rsidRPr="009058C3">
        <w:t>Directeur ou Directrice de Recherche</w:t>
      </w:r>
    </w:p>
    <w:p w14:paraId="1654314C" w14:textId="77777777" w:rsidR="00B63D72" w:rsidRPr="009058C3" w:rsidRDefault="00B63D72" w:rsidP="00B63D72">
      <w:pPr>
        <w:pStyle w:val="TextePageGrandTitre"/>
      </w:pPr>
      <w:r w:rsidRPr="009058C3">
        <w:t>Nom, Prénom, titre</w:t>
      </w:r>
    </w:p>
    <w:p w14:paraId="36F3E7AF" w14:textId="77777777" w:rsidR="00B63D72" w:rsidRPr="009058C3" w:rsidRDefault="00B63D72" w:rsidP="00B63D72">
      <w:pPr>
        <w:pStyle w:val="TextePageGrandTitre"/>
      </w:pPr>
    </w:p>
    <w:p w14:paraId="460BEB75" w14:textId="77777777" w:rsidR="00B63D72" w:rsidRPr="009058C3" w:rsidRDefault="00B63D72" w:rsidP="00B63D72">
      <w:pPr>
        <w:pStyle w:val="TextePageGrandTitre"/>
      </w:pPr>
    </w:p>
    <w:p w14:paraId="5254BAE6" w14:textId="77777777" w:rsidR="00B63D72" w:rsidRPr="009058C3" w:rsidRDefault="00B63D72" w:rsidP="00B63D72">
      <w:pPr>
        <w:pStyle w:val="TextePageGrandTitre"/>
      </w:pPr>
    </w:p>
    <w:p w14:paraId="1792E9C4" w14:textId="77777777" w:rsidR="00B63D72" w:rsidRPr="009058C3" w:rsidRDefault="00B63D72" w:rsidP="00B63D72">
      <w:pPr>
        <w:pStyle w:val="TextePageGrandTitre"/>
      </w:pPr>
      <w:r w:rsidRPr="009058C3">
        <w:t>JURY</w:t>
      </w:r>
    </w:p>
    <w:p w14:paraId="7A1EC05E" w14:textId="77777777" w:rsidR="00B63D72" w:rsidRDefault="00B63D72" w:rsidP="00B63D72">
      <w:pPr>
        <w:ind w:firstLine="0"/>
        <w:jc w:val="center"/>
      </w:pPr>
    </w:p>
    <w:p w14:paraId="08C6D0E2" w14:textId="77777777" w:rsidR="00B63D72" w:rsidRDefault="00B63D72" w:rsidP="00B63D72">
      <w:pPr>
        <w:ind w:firstLine="0"/>
        <w:jc w:val="center"/>
      </w:pPr>
    </w:p>
    <w:p w14:paraId="4E4835CF" w14:textId="77777777" w:rsidR="00B63D72" w:rsidRDefault="00B63D72" w:rsidP="00B63D72">
      <w:pPr>
        <w:ind w:firstLine="0"/>
        <w:jc w:val="center"/>
      </w:pPr>
    </w:p>
    <w:p w14:paraId="43451985" w14:textId="77777777" w:rsidR="00B63D72" w:rsidRDefault="00B63D72" w:rsidP="00B63D72">
      <w:pPr>
        <w:ind w:firstLine="0"/>
        <w:jc w:val="center"/>
      </w:pPr>
    </w:p>
    <w:p w14:paraId="4CF0DC8E" w14:textId="77777777" w:rsidR="00B63D72" w:rsidRDefault="00B63D72" w:rsidP="00B63D72">
      <w:pPr>
        <w:ind w:firstLine="0"/>
        <w:jc w:val="center"/>
      </w:pPr>
    </w:p>
    <w:p w14:paraId="4F4A1A3D" w14:textId="77777777" w:rsidR="00B63D72" w:rsidRDefault="00B63D72" w:rsidP="00B63D72">
      <w:pPr>
        <w:ind w:firstLine="0"/>
        <w:jc w:val="center"/>
      </w:pPr>
    </w:p>
    <w:p w14:paraId="68DD6A27" w14:textId="77777777" w:rsidR="00B63D72" w:rsidRDefault="00B63D72" w:rsidP="00B63D72">
      <w:pPr>
        <w:ind w:firstLine="0"/>
        <w:jc w:val="center"/>
      </w:pPr>
    </w:p>
    <w:p w14:paraId="2F7DA356" w14:textId="77777777" w:rsidR="00DA2096" w:rsidRPr="00B63D72" w:rsidRDefault="00DA2096" w:rsidP="00B63D72">
      <w:pPr>
        <w:pStyle w:val="TextePageGrandTitre"/>
      </w:pPr>
    </w:p>
    <w:p w14:paraId="01EFECAB" w14:textId="77777777" w:rsidR="00DA2096" w:rsidRDefault="00DA2096" w:rsidP="00B63D72">
      <w:pPr>
        <w:pStyle w:val="TextePageGrandTitre"/>
      </w:pPr>
    </w:p>
    <w:p w14:paraId="6C57081A" w14:textId="77777777" w:rsidR="00DA2096" w:rsidRDefault="00DA2096">
      <w:pPr>
        <w:spacing w:line="240" w:lineRule="auto"/>
        <w:ind w:firstLine="0"/>
        <w:jc w:val="left"/>
      </w:pPr>
      <w:r>
        <w:br w:type="page"/>
      </w:r>
    </w:p>
    <w:p w14:paraId="61DEBF30" w14:textId="77777777" w:rsidR="00DA2096" w:rsidRPr="00F7400A" w:rsidRDefault="00DA2096" w:rsidP="00DA2096">
      <w:pPr>
        <w:jc w:val="right"/>
        <w:rPr>
          <w:rStyle w:val="StyleRecommandations"/>
        </w:rPr>
      </w:pPr>
      <w:r w:rsidRPr="00F7400A">
        <w:rPr>
          <w:rStyle w:val="StyleRecommandations"/>
        </w:rPr>
        <w:lastRenderedPageBreak/>
        <w:t>Dédicace si besoin</w:t>
      </w:r>
    </w:p>
    <w:p w14:paraId="39597B04" w14:textId="77777777" w:rsidR="00DA2096" w:rsidRDefault="00DA2096" w:rsidP="00DA2096"/>
    <w:p w14:paraId="38D1157B" w14:textId="77777777" w:rsidR="0097037B" w:rsidRDefault="0097037B" w:rsidP="00DA2096">
      <w:pPr>
        <w:sectPr w:rsidR="0097037B" w:rsidSect="00CA3615">
          <w:headerReference w:type="first" r:id="rId11"/>
          <w:type w:val="oddPage"/>
          <w:pgSz w:w="11900" w:h="16840"/>
          <w:pgMar w:top="1985" w:right="1701" w:bottom="1701" w:left="1985" w:header="709" w:footer="709" w:gutter="0"/>
          <w:cols w:space="708"/>
          <w:titlePg/>
          <w:docGrid w:linePitch="360"/>
        </w:sectPr>
      </w:pPr>
    </w:p>
    <w:p w14:paraId="4831DF08" w14:textId="77777777" w:rsidR="0097037B" w:rsidRPr="00AE7DF9" w:rsidRDefault="0097037B" w:rsidP="0097037B">
      <w:pPr>
        <w:pStyle w:val="AutresTitresCentrs"/>
        <w:pBdr>
          <w:top w:val="single" w:sz="4" w:space="1" w:color="auto"/>
          <w:bottom w:val="single" w:sz="4" w:space="1" w:color="auto"/>
        </w:pBdr>
        <w:rPr>
          <w:sz w:val="32"/>
          <w:szCs w:val="32"/>
        </w:rPr>
      </w:pPr>
      <w:r w:rsidRPr="00AE7DF9">
        <w:rPr>
          <w:sz w:val="32"/>
          <w:szCs w:val="32"/>
        </w:rPr>
        <w:lastRenderedPageBreak/>
        <w:t xml:space="preserve">Remerciements </w:t>
      </w:r>
    </w:p>
    <w:p w14:paraId="3C461D75" w14:textId="77777777" w:rsidR="0097037B" w:rsidRDefault="0097037B" w:rsidP="0097037B">
      <w:pPr>
        <w:jc w:val="center"/>
        <w:rPr>
          <w:b/>
        </w:rPr>
      </w:pPr>
    </w:p>
    <w:p w14:paraId="68E4EC64" w14:textId="77777777" w:rsidR="0097037B" w:rsidRDefault="0097037B" w:rsidP="0097037B">
      <w:r>
        <w:t>Saisir le texte des remerciements.</w:t>
      </w:r>
      <w:r w:rsidRPr="00EB2931">
        <w:t xml:space="preserve"> </w:t>
      </w:r>
    </w:p>
    <w:p w14:paraId="314D9ED5" w14:textId="77777777" w:rsidR="0097037B" w:rsidRDefault="0097037B" w:rsidP="00DA2096"/>
    <w:p w14:paraId="09D31771" w14:textId="77777777" w:rsidR="0097037B" w:rsidRDefault="0097037B" w:rsidP="00DA2096"/>
    <w:p w14:paraId="0236F729" w14:textId="77777777" w:rsidR="0097037B" w:rsidRDefault="0097037B" w:rsidP="00DA2096">
      <w:pPr>
        <w:sectPr w:rsidR="0097037B" w:rsidSect="00CA3615">
          <w:headerReference w:type="first" r:id="rId12"/>
          <w:type w:val="oddPage"/>
          <w:pgSz w:w="11900" w:h="16840"/>
          <w:pgMar w:top="1985" w:right="1701" w:bottom="1701" w:left="1985" w:header="709" w:footer="709" w:gutter="0"/>
          <w:cols w:space="708"/>
          <w:titlePg/>
          <w:docGrid w:linePitch="360"/>
        </w:sectPr>
      </w:pPr>
    </w:p>
    <w:p w14:paraId="11B4A0B6" w14:textId="77777777" w:rsidR="0097037B" w:rsidRPr="00AE7DF9" w:rsidRDefault="0097037B" w:rsidP="00872759">
      <w:pPr>
        <w:pStyle w:val="En-ttedetabledesmatires"/>
      </w:pPr>
      <w:r w:rsidRPr="00AE7DF9">
        <w:lastRenderedPageBreak/>
        <w:t>Sommaire</w:t>
      </w:r>
    </w:p>
    <w:p w14:paraId="04798781" w14:textId="4F803E72" w:rsidR="000068B4" w:rsidRDefault="00B21114">
      <w:pPr>
        <w:pStyle w:val="TM1"/>
        <w:rPr>
          <w:rFonts w:asciiTheme="minorHAnsi" w:eastAsiaTheme="minorEastAsia" w:hAnsiTheme="minorHAnsi" w:cstheme="minorBidi"/>
          <w:b w:val="0"/>
          <w:caps w:val="0"/>
          <w:kern w:val="2"/>
          <w:sz w:val="24"/>
          <w14:ligatures w14:val="standardContextual"/>
        </w:rPr>
      </w:pPr>
      <w:r>
        <w:rPr>
          <w:b w:val="0"/>
          <w:caps w:val="0"/>
        </w:rPr>
        <w:fldChar w:fldCharType="begin"/>
      </w:r>
      <w:r>
        <w:rPr>
          <w:b w:val="0"/>
          <w:caps w:val="0"/>
        </w:rPr>
        <w:instrText xml:space="preserve"> TOC \o "1-6" \h \z \u </w:instrText>
      </w:r>
      <w:r>
        <w:rPr>
          <w:b w:val="0"/>
          <w:caps w:val="0"/>
        </w:rPr>
        <w:fldChar w:fldCharType="separate"/>
      </w:r>
      <w:hyperlink w:anchor="_Toc242126098" w:history="1">
        <w:r w:rsidR="000068B4" w:rsidRPr="00357C39">
          <w:rPr>
            <w:rStyle w:val="Lienhypertexte"/>
          </w:rPr>
          <w:t>Introduction</w:t>
        </w:r>
        <w:r w:rsidR="000068B4">
          <w:rPr>
            <w:webHidden/>
          </w:rPr>
          <w:tab/>
        </w:r>
        <w:r w:rsidR="000068B4">
          <w:rPr>
            <w:webHidden/>
          </w:rPr>
          <w:fldChar w:fldCharType="begin"/>
        </w:r>
        <w:r w:rsidR="000068B4">
          <w:rPr>
            <w:webHidden/>
          </w:rPr>
          <w:instrText xml:space="preserve"> PAGEREF _Toc242126098 \h </w:instrText>
        </w:r>
        <w:r w:rsidR="000068B4">
          <w:rPr>
            <w:webHidden/>
          </w:rPr>
        </w:r>
        <w:r w:rsidR="000068B4">
          <w:rPr>
            <w:webHidden/>
          </w:rPr>
          <w:fldChar w:fldCharType="separate"/>
        </w:r>
        <w:r w:rsidR="000068B4">
          <w:rPr>
            <w:webHidden/>
          </w:rPr>
          <w:t>7</w:t>
        </w:r>
        <w:r w:rsidR="000068B4">
          <w:rPr>
            <w:webHidden/>
          </w:rPr>
          <w:fldChar w:fldCharType="end"/>
        </w:r>
      </w:hyperlink>
    </w:p>
    <w:p w14:paraId="45501F1A" w14:textId="45A16559" w:rsidR="000068B4" w:rsidRDefault="000068B4">
      <w:pPr>
        <w:pStyle w:val="TM1"/>
        <w:rPr>
          <w:rFonts w:asciiTheme="minorHAnsi" w:eastAsiaTheme="minorEastAsia" w:hAnsiTheme="minorHAnsi" w:cstheme="minorBidi"/>
          <w:b w:val="0"/>
          <w:caps w:val="0"/>
          <w:kern w:val="2"/>
          <w:sz w:val="24"/>
          <w14:ligatures w14:val="standardContextual"/>
        </w:rPr>
      </w:pPr>
      <w:hyperlink w:anchor="_Toc242126099" w:history="1">
        <w:r w:rsidRPr="00357C39">
          <w:rPr>
            <w:rStyle w:val="Lienhypertexte"/>
          </w:rPr>
          <w:t>1. Titre 1</w:t>
        </w:r>
        <w:r w:rsidRPr="00357C39">
          <w:rPr>
            <w:rStyle w:val="Lienhypertexte"/>
            <w:bCs/>
            <w:vertAlign w:val="superscript"/>
          </w:rPr>
          <w:t>e</w:t>
        </w:r>
        <w:r w:rsidRPr="00357C39">
          <w:rPr>
            <w:rStyle w:val="Lienhypertexte"/>
          </w:rPr>
          <w:t xml:space="preserve"> partie</w:t>
        </w:r>
        <w:r>
          <w:rPr>
            <w:webHidden/>
          </w:rPr>
          <w:tab/>
        </w:r>
        <w:r>
          <w:rPr>
            <w:webHidden/>
          </w:rPr>
          <w:fldChar w:fldCharType="begin"/>
        </w:r>
        <w:r>
          <w:rPr>
            <w:webHidden/>
          </w:rPr>
          <w:instrText xml:space="preserve"> PAGEREF _Toc242126099 \h </w:instrText>
        </w:r>
        <w:r>
          <w:rPr>
            <w:webHidden/>
          </w:rPr>
        </w:r>
        <w:r>
          <w:rPr>
            <w:webHidden/>
          </w:rPr>
          <w:fldChar w:fldCharType="separate"/>
        </w:r>
        <w:r>
          <w:rPr>
            <w:webHidden/>
          </w:rPr>
          <w:t>11</w:t>
        </w:r>
        <w:r>
          <w:rPr>
            <w:webHidden/>
          </w:rPr>
          <w:fldChar w:fldCharType="end"/>
        </w:r>
      </w:hyperlink>
    </w:p>
    <w:p w14:paraId="2DC60DF9" w14:textId="06DD5131" w:rsidR="000068B4" w:rsidRDefault="000068B4">
      <w:pPr>
        <w:pStyle w:val="TM2"/>
        <w:rPr>
          <w:rFonts w:asciiTheme="minorHAnsi" w:eastAsiaTheme="minorEastAsia" w:hAnsiTheme="minorHAnsi" w:cstheme="minorBidi"/>
          <w:b w:val="0"/>
          <w:bCs w:val="0"/>
          <w:smallCaps w:val="0"/>
          <w:kern w:val="2"/>
          <w:sz w:val="24"/>
          <w:szCs w:val="24"/>
          <w14:ligatures w14:val="standardContextual"/>
        </w:rPr>
      </w:pPr>
      <w:hyperlink w:anchor="_Toc242126100" w:history="1">
        <w:r w:rsidRPr="00357C39">
          <w:rPr>
            <w:rStyle w:val="Lienhypertexte"/>
          </w:rPr>
          <w:t>1.1. Titre niveau 2</w:t>
        </w:r>
        <w:r>
          <w:rPr>
            <w:webHidden/>
          </w:rPr>
          <w:tab/>
        </w:r>
        <w:r>
          <w:rPr>
            <w:webHidden/>
          </w:rPr>
          <w:fldChar w:fldCharType="begin"/>
        </w:r>
        <w:r>
          <w:rPr>
            <w:webHidden/>
          </w:rPr>
          <w:instrText xml:space="preserve"> PAGEREF _Toc242126100 \h </w:instrText>
        </w:r>
        <w:r>
          <w:rPr>
            <w:webHidden/>
          </w:rPr>
        </w:r>
        <w:r>
          <w:rPr>
            <w:webHidden/>
          </w:rPr>
          <w:fldChar w:fldCharType="separate"/>
        </w:r>
        <w:r>
          <w:rPr>
            <w:webHidden/>
          </w:rPr>
          <w:t>13</w:t>
        </w:r>
        <w:r>
          <w:rPr>
            <w:webHidden/>
          </w:rPr>
          <w:fldChar w:fldCharType="end"/>
        </w:r>
      </w:hyperlink>
    </w:p>
    <w:p w14:paraId="2212E805" w14:textId="2379031F" w:rsidR="000068B4" w:rsidRDefault="000068B4">
      <w:pPr>
        <w:pStyle w:val="TM3"/>
        <w:rPr>
          <w:rFonts w:asciiTheme="minorHAnsi" w:eastAsiaTheme="minorEastAsia" w:hAnsiTheme="minorHAnsi" w:cstheme="minorBidi"/>
          <w:kern w:val="2"/>
          <w14:ligatures w14:val="standardContextual"/>
        </w:rPr>
      </w:pPr>
      <w:hyperlink w:anchor="_Toc242126101" w:history="1">
        <w:r w:rsidRPr="00357C39">
          <w:rPr>
            <w:rStyle w:val="Lienhypertexte"/>
          </w:rPr>
          <w:t>1.1.1. Titre niveau 3</w:t>
        </w:r>
        <w:r>
          <w:rPr>
            <w:webHidden/>
          </w:rPr>
          <w:tab/>
        </w:r>
        <w:r>
          <w:rPr>
            <w:webHidden/>
          </w:rPr>
          <w:fldChar w:fldCharType="begin"/>
        </w:r>
        <w:r>
          <w:rPr>
            <w:webHidden/>
          </w:rPr>
          <w:instrText xml:space="preserve"> PAGEREF _Toc242126101 \h </w:instrText>
        </w:r>
        <w:r>
          <w:rPr>
            <w:webHidden/>
          </w:rPr>
        </w:r>
        <w:r>
          <w:rPr>
            <w:webHidden/>
          </w:rPr>
          <w:fldChar w:fldCharType="separate"/>
        </w:r>
        <w:r>
          <w:rPr>
            <w:webHidden/>
          </w:rPr>
          <w:t>13</w:t>
        </w:r>
        <w:r>
          <w:rPr>
            <w:webHidden/>
          </w:rPr>
          <w:fldChar w:fldCharType="end"/>
        </w:r>
      </w:hyperlink>
    </w:p>
    <w:p w14:paraId="4A5BC422" w14:textId="74051D35" w:rsidR="000068B4" w:rsidRDefault="000068B4">
      <w:pPr>
        <w:pStyle w:val="TM4"/>
        <w:rPr>
          <w:rFonts w:asciiTheme="minorHAnsi" w:eastAsiaTheme="minorEastAsia" w:hAnsiTheme="minorHAnsi" w:cstheme="minorBidi"/>
          <w:i w:val="0"/>
          <w:kern w:val="2"/>
          <w:sz w:val="24"/>
          <w:szCs w:val="24"/>
          <w14:ligatures w14:val="standardContextual"/>
        </w:rPr>
      </w:pPr>
      <w:hyperlink w:anchor="_Toc242126102" w:history="1">
        <w:r w:rsidRPr="00357C39">
          <w:rPr>
            <w:rStyle w:val="Lienhypertexte"/>
          </w:rPr>
          <w:t>1.1.1.1. Titre niveau 4</w:t>
        </w:r>
        <w:r>
          <w:rPr>
            <w:webHidden/>
          </w:rPr>
          <w:tab/>
        </w:r>
        <w:r>
          <w:rPr>
            <w:webHidden/>
          </w:rPr>
          <w:fldChar w:fldCharType="begin"/>
        </w:r>
        <w:r>
          <w:rPr>
            <w:webHidden/>
          </w:rPr>
          <w:instrText xml:space="preserve"> PAGEREF _Toc242126102 \h </w:instrText>
        </w:r>
        <w:r>
          <w:rPr>
            <w:webHidden/>
          </w:rPr>
        </w:r>
        <w:r>
          <w:rPr>
            <w:webHidden/>
          </w:rPr>
          <w:fldChar w:fldCharType="separate"/>
        </w:r>
        <w:r>
          <w:rPr>
            <w:webHidden/>
          </w:rPr>
          <w:t>13</w:t>
        </w:r>
        <w:r>
          <w:rPr>
            <w:webHidden/>
          </w:rPr>
          <w:fldChar w:fldCharType="end"/>
        </w:r>
      </w:hyperlink>
    </w:p>
    <w:p w14:paraId="3D802EA8" w14:textId="0AD65B54" w:rsidR="000068B4" w:rsidRDefault="000068B4">
      <w:pPr>
        <w:pStyle w:val="TM5"/>
        <w:rPr>
          <w:rFonts w:asciiTheme="minorHAnsi" w:eastAsiaTheme="minorEastAsia" w:hAnsiTheme="minorHAnsi" w:cstheme="minorBidi"/>
          <w:kern w:val="2"/>
          <w:sz w:val="24"/>
          <w:szCs w:val="24"/>
          <w14:ligatures w14:val="standardContextual"/>
        </w:rPr>
      </w:pPr>
      <w:hyperlink w:anchor="_Toc242126103" w:history="1">
        <w:r w:rsidRPr="00357C39">
          <w:rPr>
            <w:rStyle w:val="Lienhypertexte"/>
          </w:rPr>
          <w:t>1.1.1.1.1. Titre niveau 5</w:t>
        </w:r>
        <w:r>
          <w:rPr>
            <w:webHidden/>
          </w:rPr>
          <w:tab/>
        </w:r>
        <w:r>
          <w:rPr>
            <w:webHidden/>
          </w:rPr>
          <w:fldChar w:fldCharType="begin"/>
        </w:r>
        <w:r>
          <w:rPr>
            <w:webHidden/>
          </w:rPr>
          <w:instrText xml:space="preserve"> PAGEREF _Toc242126103 \h </w:instrText>
        </w:r>
        <w:r>
          <w:rPr>
            <w:webHidden/>
          </w:rPr>
        </w:r>
        <w:r>
          <w:rPr>
            <w:webHidden/>
          </w:rPr>
          <w:fldChar w:fldCharType="separate"/>
        </w:r>
        <w:r>
          <w:rPr>
            <w:webHidden/>
          </w:rPr>
          <w:t>13</w:t>
        </w:r>
        <w:r>
          <w:rPr>
            <w:webHidden/>
          </w:rPr>
          <w:fldChar w:fldCharType="end"/>
        </w:r>
      </w:hyperlink>
    </w:p>
    <w:p w14:paraId="798AC8DB" w14:textId="5E447EF6" w:rsidR="000068B4" w:rsidRDefault="000068B4">
      <w:pPr>
        <w:pStyle w:val="TM6"/>
        <w:rPr>
          <w:rFonts w:asciiTheme="minorHAnsi" w:eastAsiaTheme="minorEastAsia" w:hAnsiTheme="minorHAnsi" w:cstheme="minorBidi"/>
          <w:i w:val="0"/>
          <w:kern w:val="2"/>
          <w:sz w:val="24"/>
          <w14:ligatures w14:val="standardContextual"/>
        </w:rPr>
      </w:pPr>
      <w:hyperlink w:anchor="_Toc242126104" w:history="1">
        <w:r w:rsidRPr="00357C39">
          <w:rPr>
            <w:rStyle w:val="Lienhypertexte"/>
          </w:rPr>
          <w:t>Niveau 6 (éventuellement)</w:t>
        </w:r>
        <w:r>
          <w:rPr>
            <w:webHidden/>
          </w:rPr>
          <w:tab/>
        </w:r>
        <w:r>
          <w:rPr>
            <w:webHidden/>
          </w:rPr>
          <w:fldChar w:fldCharType="begin"/>
        </w:r>
        <w:r>
          <w:rPr>
            <w:webHidden/>
          </w:rPr>
          <w:instrText xml:space="preserve"> PAGEREF _Toc242126104 \h </w:instrText>
        </w:r>
        <w:r>
          <w:rPr>
            <w:webHidden/>
          </w:rPr>
        </w:r>
        <w:r>
          <w:rPr>
            <w:webHidden/>
          </w:rPr>
          <w:fldChar w:fldCharType="separate"/>
        </w:r>
        <w:r>
          <w:rPr>
            <w:webHidden/>
          </w:rPr>
          <w:t>13</w:t>
        </w:r>
        <w:r>
          <w:rPr>
            <w:webHidden/>
          </w:rPr>
          <w:fldChar w:fldCharType="end"/>
        </w:r>
      </w:hyperlink>
    </w:p>
    <w:p w14:paraId="5C4873FD" w14:textId="76880FFD" w:rsidR="000068B4" w:rsidRDefault="000068B4">
      <w:pPr>
        <w:pStyle w:val="TM1"/>
        <w:rPr>
          <w:rFonts w:asciiTheme="minorHAnsi" w:eastAsiaTheme="minorEastAsia" w:hAnsiTheme="minorHAnsi" w:cstheme="minorBidi"/>
          <w:b w:val="0"/>
          <w:caps w:val="0"/>
          <w:kern w:val="2"/>
          <w:sz w:val="24"/>
          <w14:ligatures w14:val="standardContextual"/>
        </w:rPr>
      </w:pPr>
      <w:hyperlink w:anchor="_Toc242126105" w:history="1">
        <w:r w:rsidRPr="00357C39">
          <w:rPr>
            <w:rStyle w:val="Lienhypertexte"/>
          </w:rPr>
          <w:t>2. Titre 2</w:t>
        </w:r>
        <w:r w:rsidRPr="00357C39">
          <w:rPr>
            <w:rStyle w:val="Lienhypertexte"/>
            <w:vertAlign w:val="superscript"/>
          </w:rPr>
          <w:t>e</w:t>
        </w:r>
        <w:r w:rsidRPr="00357C39">
          <w:rPr>
            <w:rStyle w:val="Lienhypertexte"/>
          </w:rPr>
          <w:t xml:space="preserve"> partie</w:t>
        </w:r>
        <w:r>
          <w:rPr>
            <w:webHidden/>
          </w:rPr>
          <w:tab/>
        </w:r>
        <w:r>
          <w:rPr>
            <w:webHidden/>
          </w:rPr>
          <w:fldChar w:fldCharType="begin"/>
        </w:r>
        <w:r>
          <w:rPr>
            <w:webHidden/>
          </w:rPr>
          <w:instrText xml:space="preserve"> PAGEREF _Toc242126105 \h </w:instrText>
        </w:r>
        <w:r>
          <w:rPr>
            <w:webHidden/>
          </w:rPr>
        </w:r>
        <w:r>
          <w:rPr>
            <w:webHidden/>
          </w:rPr>
          <w:fldChar w:fldCharType="separate"/>
        </w:r>
        <w:r>
          <w:rPr>
            <w:webHidden/>
          </w:rPr>
          <w:t>17</w:t>
        </w:r>
        <w:r>
          <w:rPr>
            <w:webHidden/>
          </w:rPr>
          <w:fldChar w:fldCharType="end"/>
        </w:r>
      </w:hyperlink>
    </w:p>
    <w:p w14:paraId="6296A978" w14:textId="3EF6C182" w:rsidR="000068B4" w:rsidRDefault="000068B4">
      <w:pPr>
        <w:pStyle w:val="TM1"/>
        <w:rPr>
          <w:rFonts w:asciiTheme="minorHAnsi" w:eastAsiaTheme="minorEastAsia" w:hAnsiTheme="minorHAnsi" w:cstheme="minorBidi"/>
          <w:b w:val="0"/>
          <w:caps w:val="0"/>
          <w:kern w:val="2"/>
          <w:sz w:val="24"/>
          <w14:ligatures w14:val="standardContextual"/>
        </w:rPr>
      </w:pPr>
      <w:hyperlink w:anchor="_Toc242126106" w:history="1">
        <w:r w:rsidRPr="00357C39">
          <w:rPr>
            <w:rStyle w:val="Lienhypertexte"/>
          </w:rPr>
          <w:t>3. Titre 3</w:t>
        </w:r>
        <w:r w:rsidRPr="00357C39">
          <w:rPr>
            <w:rStyle w:val="Lienhypertexte"/>
            <w:vertAlign w:val="superscript"/>
          </w:rPr>
          <w:t>e</w:t>
        </w:r>
        <w:r w:rsidRPr="00357C39">
          <w:rPr>
            <w:rStyle w:val="Lienhypertexte"/>
          </w:rPr>
          <w:t xml:space="preserve"> partie</w:t>
        </w:r>
        <w:r>
          <w:rPr>
            <w:webHidden/>
          </w:rPr>
          <w:tab/>
        </w:r>
        <w:r>
          <w:rPr>
            <w:webHidden/>
          </w:rPr>
          <w:fldChar w:fldCharType="begin"/>
        </w:r>
        <w:r>
          <w:rPr>
            <w:webHidden/>
          </w:rPr>
          <w:instrText xml:space="preserve"> PAGEREF _Toc242126106 \h </w:instrText>
        </w:r>
        <w:r>
          <w:rPr>
            <w:webHidden/>
          </w:rPr>
        </w:r>
        <w:r>
          <w:rPr>
            <w:webHidden/>
          </w:rPr>
          <w:fldChar w:fldCharType="separate"/>
        </w:r>
        <w:r>
          <w:rPr>
            <w:webHidden/>
          </w:rPr>
          <w:t>21</w:t>
        </w:r>
        <w:r>
          <w:rPr>
            <w:webHidden/>
          </w:rPr>
          <w:fldChar w:fldCharType="end"/>
        </w:r>
      </w:hyperlink>
    </w:p>
    <w:p w14:paraId="48F04466" w14:textId="5D92A8C0" w:rsidR="000068B4" w:rsidRDefault="000068B4">
      <w:pPr>
        <w:pStyle w:val="TM1"/>
        <w:rPr>
          <w:rFonts w:asciiTheme="minorHAnsi" w:eastAsiaTheme="minorEastAsia" w:hAnsiTheme="minorHAnsi" w:cstheme="minorBidi"/>
          <w:b w:val="0"/>
          <w:caps w:val="0"/>
          <w:kern w:val="2"/>
          <w:sz w:val="24"/>
          <w14:ligatures w14:val="standardContextual"/>
        </w:rPr>
      </w:pPr>
      <w:hyperlink w:anchor="_Toc242126107" w:history="1">
        <w:r w:rsidRPr="00357C39">
          <w:rPr>
            <w:rStyle w:val="Lienhypertexte"/>
          </w:rPr>
          <w:t>4. Titre 4</w:t>
        </w:r>
        <w:r w:rsidRPr="00357C39">
          <w:rPr>
            <w:rStyle w:val="Lienhypertexte"/>
            <w:vertAlign w:val="superscript"/>
          </w:rPr>
          <w:t>e</w:t>
        </w:r>
        <w:r w:rsidRPr="00357C39">
          <w:rPr>
            <w:rStyle w:val="Lienhypertexte"/>
          </w:rPr>
          <w:t xml:space="preserve"> partie</w:t>
        </w:r>
        <w:r>
          <w:rPr>
            <w:webHidden/>
          </w:rPr>
          <w:tab/>
        </w:r>
        <w:r>
          <w:rPr>
            <w:webHidden/>
          </w:rPr>
          <w:fldChar w:fldCharType="begin"/>
        </w:r>
        <w:r>
          <w:rPr>
            <w:webHidden/>
          </w:rPr>
          <w:instrText xml:space="preserve"> PAGEREF _Toc242126107 \h </w:instrText>
        </w:r>
        <w:r>
          <w:rPr>
            <w:webHidden/>
          </w:rPr>
        </w:r>
        <w:r>
          <w:rPr>
            <w:webHidden/>
          </w:rPr>
          <w:fldChar w:fldCharType="separate"/>
        </w:r>
        <w:r>
          <w:rPr>
            <w:webHidden/>
          </w:rPr>
          <w:t>25</w:t>
        </w:r>
        <w:r>
          <w:rPr>
            <w:webHidden/>
          </w:rPr>
          <w:fldChar w:fldCharType="end"/>
        </w:r>
      </w:hyperlink>
    </w:p>
    <w:p w14:paraId="447CD4CC" w14:textId="414B8C83" w:rsidR="000068B4" w:rsidRDefault="000068B4">
      <w:pPr>
        <w:pStyle w:val="TM1"/>
        <w:rPr>
          <w:rFonts w:asciiTheme="minorHAnsi" w:eastAsiaTheme="minorEastAsia" w:hAnsiTheme="minorHAnsi" w:cstheme="minorBidi"/>
          <w:b w:val="0"/>
          <w:caps w:val="0"/>
          <w:kern w:val="2"/>
          <w:sz w:val="24"/>
          <w14:ligatures w14:val="standardContextual"/>
        </w:rPr>
      </w:pPr>
      <w:hyperlink w:anchor="_Toc242126108" w:history="1">
        <w:r w:rsidRPr="00357C39">
          <w:rPr>
            <w:rStyle w:val="Lienhypertexte"/>
          </w:rPr>
          <w:t>5. Conclusion</w:t>
        </w:r>
        <w:r>
          <w:rPr>
            <w:webHidden/>
          </w:rPr>
          <w:tab/>
        </w:r>
        <w:r>
          <w:rPr>
            <w:webHidden/>
          </w:rPr>
          <w:fldChar w:fldCharType="begin"/>
        </w:r>
        <w:r>
          <w:rPr>
            <w:webHidden/>
          </w:rPr>
          <w:instrText xml:space="preserve"> PAGEREF _Toc242126108 \h </w:instrText>
        </w:r>
        <w:r>
          <w:rPr>
            <w:webHidden/>
          </w:rPr>
        </w:r>
        <w:r>
          <w:rPr>
            <w:webHidden/>
          </w:rPr>
          <w:fldChar w:fldCharType="separate"/>
        </w:r>
        <w:r>
          <w:rPr>
            <w:webHidden/>
          </w:rPr>
          <w:t>29</w:t>
        </w:r>
        <w:r>
          <w:rPr>
            <w:webHidden/>
          </w:rPr>
          <w:fldChar w:fldCharType="end"/>
        </w:r>
      </w:hyperlink>
    </w:p>
    <w:p w14:paraId="03FC647D" w14:textId="486E3666" w:rsidR="000068B4" w:rsidRDefault="000068B4">
      <w:pPr>
        <w:pStyle w:val="TM1"/>
        <w:rPr>
          <w:rFonts w:asciiTheme="minorHAnsi" w:eastAsiaTheme="minorEastAsia" w:hAnsiTheme="minorHAnsi" w:cstheme="minorBidi"/>
          <w:b w:val="0"/>
          <w:caps w:val="0"/>
          <w:kern w:val="2"/>
          <w:sz w:val="24"/>
          <w14:ligatures w14:val="standardContextual"/>
        </w:rPr>
      </w:pPr>
      <w:hyperlink w:anchor="_Toc242126109" w:history="1">
        <w:r w:rsidRPr="00357C39">
          <w:rPr>
            <w:rStyle w:val="Lienhypertexte"/>
          </w:rPr>
          <w:t>6. Bibliographie</w:t>
        </w:r>
        <w:r>
          <w:rPr>
            <w:webHidden/>
          </w:rPr>
          <w:tab/>
        </w:r>
        <w:r>
          <w:rPr>
            <w:webHidden/>
          </w:rPr>
          <w:fldChar w:fldCharType="begin"/>
        </w:r>
        <w:r>
          <w:rPr>
            <w:webHidden/>
          </w:rPr>
          <w:instrText xml:space="preserve"> PAGEREF _Toc242126109 \h </w:instrText>
        </w:r>
        <w:r>
          <w:rPr>
            <w:webHidden/>
          </w:rPr>
        </w:r>
        <w:r>
          <w:rPr>
            <w:webHidden/>
          </w:rPr>
          <w:fldChar w:fldCharType="separate"/>
        </w:r>
        <w:r>
          <w:rPr>
            <w:webHidden/>
          </w:rPr>
          <w:t>33</w:t>
        </w:r>
        <w:r>
          <w:rPr>
            <w:webHidden/>
          </w:rPr>
          <w:fldChar w:fldCharType="end"/>
        </w:r>
      </w:hyperlink>
    </w:p>
    <w:p w14:paraId="04A7C2BD" w14:textId="26F10D57" w:rsidR="000068B4" w:rsidRDefault="000068B4">
      <w:pPr>
        <w:pStyle w:val="TM1"/>
        <w:rPr>
          <w:rFonts w:asciiTheme="minorHAnsi" w:eastAsiaTheme="minorEastAsia" w:hAnsiTheme="minorHAnsi" w:cstheme="minorBidi"/>
          <w:b w:val="0"/>
          <w:caps w:val="0"/>
          <w:kern w:val="2"/>
          <w:sz w:val="24"/>
          <w14:ligatures w14:val="standardContextual"/>
        </w:rPr>
      </w:pPr>
      <w:hyperlink w:anchor="_Toc242126110" w:history="1">
        <w:r w:rsidRPr="00357C39">
          <w:rPr>
            <w:rStyle w:val="Lienhypertexte"/>
          </w:rPr>
          <w:t>7. ANNEXES</w:t>
        </w:r>
        <w:r>
          <w:rPr>
            <w:webHidden/>
          </w:rPr>
          <w:tab/>
        </w:r>
        <w:r>
          <w:rPr>
            <w:webHidden/>
          </w:rPr>
          <w:fldChar w:fldCharType="begin"/>
        </w:r>
        <w:r>
          <w:rPr>
            <w:webHidden/>
          </w:rPr>
          <w:instrText xml:space="preserve"> PAGEREF _Toc242126110 \h </w:instrText>
        </w:r>
        <w:r>
          <w:rPr>
            <w:webHidden/>
          </w:rPr>
        </w:r>
        <w:r>
          <w:rPr>
            <w:webHidden/>
          </w:rPr>
          <w:fldChar w:fldCharType="separate"/>
        </w:r>
        <w:r>
          <w:rPr>
            <w:webHidden/>
          </w:rPr>
          <w:t>37</w:t>
        </w:r>
        <w:r>
          <w:rPr>
            <w:webHidden/>
          </w:rPr>
          <w:fldChar w:fldCharType="end"/>
        </w:r>
      </w:hyperlink>
    </w:p>
    <w:p w14:paraId="32E69065" w14:textId="064A87A7" w:rsidR="000068B4" w:rsidRDefault="000068B4">
      <w:pPr>
        <w:pStyle w:val="TM1"/>
        <w:rPr>
          <w:rFonts w:asciiTheme="minorHAnsi" w:eastAsiaTheme="minorEastAsia" w:hAnsiTheme="minorHAnsi" w:cstheme="minorBidi"/>
          <w:b w:val="0"/>
          <w:caps w:val="0"/>
          <w:kern w:val="2"/>
          <w:sz w:val="24"/>
          <w14:ligatures w14:val="standardContextual"/>
        </w:rPr>
      </w:pPr>
      <w:hyperlink w:anchor="_Toc242126111" w:history="1">
        <w:r w:rsidRPr="00357C39">
          <w:rPr>
            <w:rStyle w:val="Lienhypertexte"/>
          </w:rPr>
          <w:t>8. Index</w:t>
        </w:r>
        <w:r>
          <w:rPr>
            <w:webHidden/>
          </w:rPr>
          <w:tab/>
        </w:r>
        <w:r>
          <w:rPr>
            <w:webHidden/>
          </w:rPr>
          <w:fldChar w:fldCharType="begin"/>
        </w:r>
        <w:r>
          <w:rPr>
            <w:webHidden/>
          </w:rPr>
          <w:instrText xml:space="preserve"> PAGEREF _Toc242126111 \h </w:instrText>
        </w:r>
        <w:r>
          <w:rPr>
            <w:webHidden/>
          </w:rPr>
        </w:r>
        <w:r>
          <w:rPr>
            <w:webHidden/>
          </w:rPr>
          <w:fldChar w:fldCharType="separate"/>
        </w:r>
        <w:r>
          <w:rPr>
            <w:webHidden/>
          </w:rPr>
          <w:t>41</w:t>
        </w:r>
        <w:r>
          <w:rPr>
            <w:webHidden/>
          </w:rPr>
          <w:fldChar w:fldCharType="end"/>
        </w:r>
      </w:hyperlink>
    </w:p>
    <w:p w14:paraId="1E8387BE" w14:textId="523E5452" w:rsidR="0097037B" w:rsidRDefault="00B21114" w:rsidP="00DA2096">
      <w:r>
        <w:rPr>
          <w:rFonts w:ascii="Calibri" w:eastAsia="Times" w:hAnsi="Calibri"/>
          <w:b/>
          <w:caps/>
          <w:noProof/>
          <w:sz w:val="28"/>
        </w:rPr>
        <w:fldChar w:fldCharType="end"/>
      </w:r>
    </w:p>
    <w:p w14:paraId="36FB38B3" w14:textId="77777777" w:rsidR="00897E5D" w:rsidRDefault="00897E5D">
      <w:pPr>
        <w:spacing w:line="240" w:lineRule="auto"/>
        <w:ind w:firstLine="0"/>
        <w:jc w:val="left"/>
      </w:pPr>
      <w:r>
        <w:br w:type="page"/>
      </w:r>
    </w:p>
    <w:p w14:paraId="5EBAF91A" w14:textId="77777777" w:rsidR="00897E5D" w:rsidRPr="00413B25" w:rsidRDefault="00897E5D" w:rsidP="00872759">
      <w:pPr>
        <w:pStyle w:val="En-ttedetabledesmatires"/>
      </w:pPr>
      <w:r w:rsidRPr="00413B25">
        <w:lastRenderedPageBreak/>
        <w:t>Liste des tableaux</w:t>
      </w:r>
    </w:p>
    <w:p w14:paraId="1D6FF848" w14:textId="71C52E58" w:rsidR="00DD0F88" w:rsidRDefault="00860EA9">
      <w:pPr>
        <w:pStyle w:val="Tabledesillustrations"/>
        <w:tabs>
          <w:tab w:val="right" w:leader="dot" w:pos="8204"/>
        </w:tabs>
        <w:rPr>
          <w:rFonts w:asciiTheme="minorHAnsi" w:eastAsiaTheme="minorEastAsia" w:hAnsiTheme="minorHAnsi" w:cstheme="minorBidi"/>
          <w:noProof/>
          <w:kern w:val="2"/>
          <w14:ligatures w14:val="standardContextual"/>
        </w:rPr>
      </w:pPr>
      <w:r w:rsidRPr="00F65BA1">
        <w:fldChar w:fldCharType="begin"/>
      </w:r>
      <w:r w:rsidRPr="00F65BA1">
        <w:instrText xml:space="preserve"> TOC \h \z \c "Tableau" </w:instrText>
      </w:r>
      <w:r w:rsidRPr="00F65BA1">
        <w:fldChar w:fldCharType="separate"/>
      </w:r>
      <w:hyperlink w:anchor="_Toc238751564" w:history="1">
        <w:r w:rsidR="00DD0F88" w:rsidRPr="00AC0B44">
          <w:rPr>
            <w:rStyle w:val="Lienhypertexte"/>
            <w:noProof/>
          </w:rPr>
          <w:t>Tableau 1 –Présentation d’un tableau</w:t>
        </w:r>
        <w:r w:rsidR="00DD0F88">
          <w:rPr>
            <w:noProof/>
            <w:webHidden/>
          </w:rPr>
          <w:tab/>
        </w:r>
        <w:r w:rsidR="00DD0F88">
          <w:rPr>
            <w:noProof/>
            <w:webHidden/>
          </w:rPr>
          <w:fldChar w:fldCharType="begin"/>
        </w:r>
        <w:r w:rsidR="00DD0F88">
          <w:rPr>
            <w:noProof/>
            <w:webHidden/>
          </w:rPr>
          <w:instrText xml:space="preserve"> PAGEREF _Toc238751564 \h </w:instrText>
        </w:r>
        <w:r w:rsidR="00DD0F88">
          <w:rPr>
            <w:noProof/>
            <w:webHidden/>
          </w:rPr>
        </w:r>
        <w:r w:rsidR="00DD0F88">
          <w:rPr>
            <w:noProof/>
            <w:webHidden/>
          </w:rPr>
          <w:fldChar w:fldCharType="separate"/>
        </w:r>
        <w:r w:rsidR="000068B4">
          <w:rPr>
            <w:noProof/>
            <w:webHidden/>
          </w:rPr>
          <w:t>13</w:t>
        </w:r>
        <w:r w:rsidR="00DD0F88">
          <w:rPr>
            <w:noProof/>
            <w:webHidden/>
          </w:rPr>
          <w:fldChar w:fldCharType="end"/>
        </w:r>
      </w:hyperlink>
    </w:p>
    <w:p w14:paraId="1FB65459" w14:textId="6B94B6F9" w:rsidR="0097037B" w:rsidRPr="00F65BA1" w:rsidRDefault="00860EA9" w:rsidP="00F65BA1">
      <w:r w:rsidRPr="00F65BA1">
        <w:fldChar w:fldCharType="end"/>
      </w:r>
    </w:p>
    <w:p w14:paraId="30CE941A" w14:textId="77777777" w:rsidR="00897E5D" w:rsidRDefault="00897E5D" w:rsidP="00F65BA1">
      <w:pPr>
        <w:pStyle w:val="Sansinterligne"/>
      </w:pPr>
    </w:p>
    <w:p w14:paraId="00148503" w14:textId="77777777" w:rsidR="00897E5D" w:rsidRDefault="00897E5D" w:rsidP="00872759">
      <w:pPr>
        <w:pStyle w:val="En-ttedetabledesmatires"/>
      </w:pPr>
      <w:r>
        <w:t>Table des</w:t>
      </w:r>
      <w:r w:rsidRPr="00585429">
        <w:t xml:space="preserve"> illustrations</w:t>
      </w:r>
    </w:p>
    <w:p w14:paraId="1C919FAC" w14:textId="30AE7465" w:rsidR="00DD0F88" w:rsidRDefault="00860EA9">
      <w:pPr>
        <w:pStyle w:val="Tabledesillustrations"/>
        <w:tabs>
          <w:tab w:val="right" w:leader="dot" w:pos="8204"/>
        </w:tabs>
        <w:rPr>
          <w:rFonts w:asciiTheme="minorHAnsi" w:eastAsiaTheme="minorEastAsia" w:hAnsiTheme="minorHAnsi" w:cstheme="minorBidi"/>
          <w:noProof/>
          <w:kern w:val="2"/>
          <w14:ligatures w14:val="standardContextual"/>
        </w:rPr>
      </w:pPr>
      <w:r>
        <w:rPr>
          <w:rFonts w:ascii="Calibri" w:eastAsia="Times" w:hAnsi="Calibri"/>
        </w:rPr>
        <w:fldChar w:fldCharType="begin"/>
      </w:r>
      <w:r>
        <w:instrText xml:space="preserve"> TOC \h \z \c "Figure" </w:instrText>
      </w:r>
      <w:r>
        <w:rPr>
          <w:rFonts w:ascii="Calibri" w:eastAsia="Times" w:hAnsi="Calibri"/>
        </w:rPr>
        <w:fldChar w:fldCharType="separate"/>
      </w:r>
      <w:hyperlink w:anchor="_Toc238751548" w:history="1">
        <w:r w:rsidR="00DD0F88" w:rsidRPr="00C03816">
          <w:rPr>
            <w:rStyle w:val="Lienhypertexte"/>
            <w:noProof/>
          </w:rPr>
          <w:t>Figure 1 – La grande allée couverte de l’Université Toulouse Jean Jaurès .  Crédit photo : Marie</w:t>
        </w:r>
        <w:r w:rsidR="00DD0F88" w:rsidRPr="00C03816">
          <w:rPr>
            <w:rStyle w:val="Lienhypertexte"/>
            <w:noProof/>
          </w:rPr>
          <w:noBreakHyphen/>
          <w:t>Laure Maraval.</w:t>
        </w:r>
        <w:r w:rsidR="00DD0F88">
          <w:rPr>
            <w:noProof/>
            <w:webHidden/>
          </w:rPr>
          <w:tab/>
        </w:r>
        <w:r w:rsidR="00DD0F88">
          <w:rPr>
            <w:noProof/>
            <w:webHidden/>
          </w:rPr>
          <w:fldChar w:fldCharType="begin"/>
        </w:r>
        <w:r w:rsidR="00DD0F88">
          <w:rPr>
            <w:noProof/>
            <w:webHidden/>
          </w:rPr>
          <w:instrText xml:space="preserve"> PAGEREF _Toc238751548 \h </w:instrText>
        </w:r>
        <w:r w:rsidR="00DD0F88">
          <w:rPr>
            <w:noProof/>
            <w:webHidden/>
          </w:rPr>
        </w:r>
        <w:r w:rsidR="00DD0F88">
          <w:rPr>
            <w:noProof/>
            <w:webHidden/>
          </w:rPr>
          <w:fldChar w:fldCharType="separate"/>
        </w:r>
        <w:r w:rsidR="000068B4">
          <w:rPr>
            <w:noProof/>
            <w:webHidden/>
          </w:rPr>
          <w:t>14</w:t>
        </w:r>
        <w:r w:rsidR="00DD0F88">
          <w:rPr>
            <w:noProof/>
            <w:webHidden/>
          </w:rPr>
          <w:fldChar w:fldCharType="end"/>
        </w:r>
      </w:hyperlink>
    </w:p>
    <w:p w14:paraId="53A709AD" w14:textId="19A75923" w:rsidR="00897E5D" w:rsidRPr="00860EA9" w:rsidRDefault="00860EA9" w:rsidP="00860EA9">
      <w:pPr>
        <w:ind w:left="510" w:firstLine="0"/>
      </w:pPr>
      <w:r>
        <w:fldChar w:fldCharType="end"/>
      </w:r>
    </w:p>
    <w:p w14:paraId="4A2B1654" w14:textId="77777777" w:rsidR="00897E5D" w:rsidRDefault="00897E5D" w:rsidP="00DA2096"/>
    <w:p w14:paraId="72045E3E" w14:textId="77777777" w:rsidR="00897E5D" w:rsidRDefault="00897E5D" w:rsidP="00DA2096">
      <w:pPr>
        <w:sectPr w:rsidR="00897E5D" w:rsidSect="00CA3615">
          <w:headerReference w:type="first" r:id="rId13"/>
          <w:type w:val="oddPage"/>
          <w:pgSz w:w="11900" w:h="16840"/>
          <w:pgMar w:top="1985" w:right="1701" w:bottom="1701" w:left="1985" w:header="709" w:footer="709" w:gutter="0"/>
          <w:cols w:space="708"/>
          <w:titlePg/>
          <w:docGrid w:linePitch="360"/>
        </w:sectPr>
      </w:pPr>
    </w:p>
    <w:p w14:paraId="2CA06689" w14:textId="77777777" w:rsidR="00897E5D" w:rsidRDefault="00897E5D" w:rsidP="00897E5D">
      <w:pPr>
        <w:pStyle w:val="Titre1"/>
        <w:numPr>
          <w:ilvl w:val="0"/>
          <w:numId w:val="0"/>
        </w:numPr>
        <w:ind w:left="709"/>
      </w:pPr>
      <w:bookmarkStart w:id="0" w:name="_Toc44358976"/>
      <w:bookmarkStart w:id="1" w:name="_Toc242126098"/>
      <w:r>
        <w:lastRenderedPageBreak/>
        <w:t>Introduction</w:t>
      </w:r>
      <w:bookmarkEnd w:id="0"/>
      <w:bookmarkEnd w:id="1"/>
    </w:p>
    <w:p w14:paraId="208A72E8" w14:textId="77777777" w:rsidR="00897E5D" w:rsidRDefault="00897E5D" w:rsidP="00DA2096"/>
    <w:p w14:paraId="7A66FFA6" w14:textId="77777777" w:rsidR="00897E5D" w:rsidRDefault="00897E5D" w:rsidP="00DA2096">
      <w:pPr>
        <w:sectPr w:rsidR="00897E5D" w:rsidSect="00CA3615">
          <w:headerReference w:type="first" r:id="rId14"/>
          <w:type w:val="oddPage"/>
          <w:pgSz w:w="11900" w:h="16840"/>
          <w:pgMar w:top="1985" w:right="1701" w:bottom="1701" w:left="1985" w:header="709" w:footer="709" w:gutter="0"/>
          <w:cols w:space="708"/>
          <w:titlePg/>
          <w:docGrid w:linePitch="360"/>
        </w:sectPr>
      </w:pPr>
    </w:p>
    <w:p w14:paraId="5C6A8D8C" w14:textId="77777777" w:rsidR="00897E5D" w:rsidRDefault="00897E5D" w:rsidP="00897E5D">
      <w:r w:rsidRPr="00585429">
        <w:lastRenderedPageBreak/>
        <w:t>Texte introduction</w:t>
      </w:r>
    </w:p>
    <w:p w14:paraId="2A424B94" w14:textId="77777777" w:rsidR="000C3D58" w:rsidRDefault="000C3D58" w:rsidP="00897E5D"/>
    <w:p w14:paraId="7F00D974" w14:textId="77777777" w:rsidR="000C3D58" w:rsidRDefault="000C3D58" w:rsidP="00897E5D"/>
    <w:p w14:paraId="36F67810" w14:textId="77777777" w:rsidR="000C3D58" w:rsidRDefault="000C3D58" w:rsidP="00897E5D"/>
    <w:p w14:paraId="7EC512A4" w14:textId="77777777" w:rsidR="00897E5D" w:rsidRDefault="00897E5D" w:rsidP="00DA2096"/>
    <w:p w14:paraId="69691529" w14:textId="77777777" w:rsidR="00897E5D" w:rsidRDefault="00897E5D" w:rsidP="00DA2096">
      <w:pPr>
        <w:sectPr w:rsidR="00897E5D" w:rsidSect="00CA3615">
          <w:headerReference w:type="first" r:id="rId15"/>
          <w:type w:val="oddPage"/>
          <w:pgSz w:w="11900" w:h="16840"/>
          <w:pgMar w:top="1985" w:right="1701" w:bottom="1701" w:left="1985" w:header="709" w:footer="709" w:gutter="0"/>
          <w:cols w:space="708"/>
          <w:docGrid w:linePitch="360"/>
        </w:sectPr>
      </w:pPr>
    </w:p>
    <w:p w14:paraId="7F5DC232" w14:textId="77777777" w:rsidR="00897E5D" w:rsidRPr="00201B3B" w:rsidRDefault="00897E5D" w:rsidP="00897E5D">
      <w:pPr>
        <w:pStyle w:val="Titre1"/>
        <w:ind w:left="0" w:firstLine="0"/>
      </w:pPr>
      <w:r>
        <w:lastRenderedPageBreak/>
        <w:br/>
      </w:r>
      <w:bookmarkStart w:id="2" w:name="_Toc294773191"/>
      <w:bookmarkStart w:id="3" w:name="_Toc44358977"/>
      <w:bookmarkStart w:id="4" w:name="_Toc242126099"/>
      <w:r>
        <w:t xml:space="preserve">Titre </w:t>
      </w:r>
      <w:r w:rsidRPr="00201B3B">
        <w:t>1</w:t>
      </w:r>
      <w:r w:rsidRPr="001D6653">
        <w:rPr>
          <w:bCs/>
          <w:caps w:val="0"/>
          <w:szCs w:val="44"/>
          <w:vertAlign w:val="superscript"/>
        </w:rPr>
        <w:t>e</w:t>
      </w:r>
      <w:r w:rsidRPr="00201B3B">
        <w:t xml:space="preserve"> </w:t>
      </w:r>
      <w:r w:rsidRPr="00CD33C8">
        <w:t>partie</w:t>
      </w:r>
      <w:bookmarkEnd w:id="2"/>
      <w:bookmarkEnd w:id="3"/>
      <w:bookmarkEnd w:id="4"/>
    </w:p>
    <w:p w14:paraId="4AF0057A" w14:textId="77777777" w:rsidR="00897E5D" w:rsidRDefault="00897E5D" w:rsidP="00897E5D">
      <w:pPr>
        <w:rPr>
          <w:b/>
        </w:rPr>
      </w:pPr>
    </w:p>
    <w:p w14:paraId="750F0956" w14:textId="77777777" w:rsidR="00897E5D" w:rsidRDefault="00897E5D" w:rsidP="00DA2096">
      <w:pPr>
        <w:sectPr w:rsidR="00897E5D" w:rsidSect="00CA3615">
          <w:headerReference w:type="first" r:id="rId16"/>
          <w:type w:val="oddPage"/>
          <w:pgSz w:w="11900" w:h="16840"/>
          <w:pgMar w:top="1985" w:right="1701" w:bottom="1701" w:left="1985" w:header="709" w:footer="709" w:gutter="0"/>
          <w:cols w:space="708"/>
          <w:titlePg/>
          <w:docGrid w:linePitch="360"/>
        </w:sectPr>
      </w:pPr>
    </w:p>
    <w:p w14:paraId="5CE61749" w14:textId="77777777" w:rsidR="00E4496A" w:rsidRPr="00E4496A" w:rsidRDefault="00E4496A" w:rsidP="00897E5D">
      <w:pPr>
        <w:rPr>
          <w:rStyle w:val="StyleRecommandations"/>
          <w:b/>
          <w:bCs/>
          <w:i w:val="0"/>
          <w:iCs/>
        </w:rPr>
      </w:pPr>
      <w:r w:rsidRPr="00E4496A">
        <w:rPr>
          <w:rStyle w:val="StyleRecommandations"/>
          <w:b/>
          <w:bCs/>
          <w:i w:val="0"/>
          <w:iCs/>
        </w:rPr>
        <w:lastRenderedPageBreak/>
        <w:t>Mémo pour l’utilisateur de ce gabarit</w:t>
      </w:r>
    </w:p>
    <w:p w14:paraId="02182CDB" w14:textId="77777777" w:rsidR="00897E5D" w:rsidRPr="009172B4" w:rsidRDefault="00E4496A" w:rsidP="00897E5D">
      <w:pPr>
        <w:rPr>
          <w:rStyle w:val="StyleRecommandations"/>
        </w:rPr>
      </w:pPr>
      <w:r>
        <w:rPr>
          <w:rStyle w:val="StyleRecommandations"/>
        </w:rPr>
        <w:t xml:space="preserve">• </w:t>
      </w:r>
      <w:r w:rsidR="00897E5D" w:rsidRPr="009172B4">
        <w:rPr>
          <w:rStyle w:val="StyleRecommandations"/>
        </w:rPr>
        <w:t>Le texte en vert est destiné à donner des indications, il doit être supprimé.</w:t>
      </w:r>
    </w:p>
    <w:p w14:paraId="747D7F29" w14:textId="77777777" w:rsidR="00897E5D" w:rsidRPr="006C622A" w:rsidRDefault="00897E5D" w:rsidP="00897E5D">
      <w:pPr>
        <w:ind w:left="709" w:hanging="142"/>
        <w:jc w:val="left"/>
        <w:rPr>
          <w:rStyle w:val="StyleRecommandations"/>
        </w:rPr>
      </w:pPr>
      <w:r w:rsidRPr="006C622A">
        <w:rPr>
          <w:rStyle w:val="StyleRecommandations"/>
        </w:rPr>
        <w:t>• Utilisez les styles pour formater les paragraphes, évitez au maximum l'utilisation de la barre "mise en forme rapide".</w:t>
      </w:r>
    </w:p>
    <w:p w14:paraId="0D842B2E" w14:textId="77777777" w:rsidR="00897E5D" w:rsidRPr="006C622A" w:rsidRDefault="00897E5D" w:rsidP="00897E5D">
      <w:pPr>
        <w:ind w:left="709" w:hanging="142"/>
        <w:jc w:val="left"/>
        <w:rPr>
          <w:rStyle w:val="StyleRecommandations"/>
        </w:rPr>
      </w:pPr>
      <w:r w:rsidRPr="006C622A">
        <w:rPr>
          <w:rStyle w:val="StyleRecommandations"/>
        </w:rPr>
        <w:t>• Taper tout le texte courant en « Normal »</w:t>
      </w:r>
    </w:p>
    <w:p w14:paraId="227941AE" w14:textId="77777777" w:rsidR="00897E5D" w:rsidRPr="006C622A" w:rsidRDefault="00897E5D" w:rsidP="00897E5D">
      <w:pPr>
        <w:ind w:left="709" w:hanging="142"/>
        <w:jc w:val="left"/>
        <w:rPr>
          <w:rStyle w:val="StyleRecommandations"/>
        </w:rPr>
      </w:pPr>
      <w:r w:rsidRPr="006C622A">
        <w:rPr>
          <w:rStyle w:val="StyleRecommandations"/>
        </w:rPr>
        <w:t>• Attribuez les niveaux de titres adéquats, SANS JAMAIS INSÉRER DES SAUTS DE PARAGRAPHES AVANT ET APRÈS LES TITRES.</w:t>
      </w:r>
    </w:p>
    <w:p w14:paraId="20D96C02" w14:textId="77777777" w:rsidR="00897E5D" w:rsidRPr="006C622A" w:rsidRDefault="00897E5D" w:rsidP="00897E5D">
      <w:pPr>
        <w:ind w:left="709" w:hanging="142"/>
        <w:jc w:val="left"/>
        <w:rPr>
          <w:rStyle w:val="StyleRecommandations"/>
        </w:rPr>
      </w:pPr>
      <w:r w:rsidRPr="006C622A">
        <w:rPr>
          <w:rStyle w:val="StyleRecommandations"/>
        </w:rPr>
        <w:t>• Pour faciliter la rédaction de la thèse, les titres des différents niveaux sont en couleur, LES REMETTRE EN NOIR IMPÉRATIVEMENT POUR L’IMPRESSION FINALE.</w:t>
      </w:r>
    </w:p>
    <w:p w14:paraId="50113A41" w14:textId="77777777" w:rsidR="00897E5D" w:rsidRPr="00FD7DC0" w:rsidRDefault="00897E5D" w:rsidP="00D07054">
      <w:pPr>
        <w:pStyle w:val="Titre2"/>
      </w:pPr>
      <w:bookmarkStart w:id="5" w:name="_Toc294773192"/>
      <w:bookmarkStart w:id="6" w:name="_Toc44358978"/>
      <w:bookmarkStart w:id="7" w:name="_Toc242126100"/>
      <w:r w:rsidRPr="00D07054">
        <w:t>Titre</w:t>
      </w:r>
      <w:r w:rsidRPr="00FD7DC0">
        <w:t xml:space="preserve"> niveau 2</w:t>
      </w:r>
      <w:bookmarkEnd w:id="5"/>
      <w:bookmarkEnd w:id="6"/>
      <w:bookmarkEnd w:id="7"/>
    </w:p>
    <w:p w14:paraId="3FF4ABED" w14:textId="77777777" w:rsidR="00897E5D" w:rsidRPr="00201B3B" w:rsidRDefault="00897E5D" w:rsidP="00897E5D">
      <w:r>
        <w:t>Texte du niveau 2</w:t>
      </w:r>
    </w:p>
    <w:p w14:paraId="2874748C" w14:textId="77777777" w:rsidR="00897E5D" w:rsidRPr="00A92605" w:rsidRDefault="00897E5D" w:rsidP="00D07054">
      <w:pPr>
        <w:pStyle w:val="Titre3"/>
      </w:pPr>
      <w:bookmarkStart w:id="8" w:name="_Toc294773193"/>
      <w:bookmarkStart w:id="9" w:name="_Toc44358979"/>
      <w:bookmarkStart w:id="10" w:name="_Toc242126101"/>
      <w:r w:rsidRPr="00D07054">
        <w:t>Titre</w:t>
      </w:r>
      <w:r w:rsidRPr="00A92605">
        <w:t xml:space="preserve"> niveau 3</w:t>
      </w:r>
      <w:bookmarkEnd w:id="8"/>
      <w:bookmarkEnd w:id="9"/>
      <w:bookmarkEnd w:id="10"/>
    </w:p>
    <w:p w14:paraId="16A7E359" w14:textId="77777777" w:rsidR="00897E5D" w:rsidRPr="00201B3B" w:rsidRDefault="00897E5D" w:rsidP="00897E5D">
      <w:r>
        <w:t>Texte du niveau 3</w:t>
      </w:r>
    </w:p>
    <w:p w14:paraId="41C9818F" w14:textId="77777777" w:rsidR="00897E5D" w:rsidRPr="00A92605" w:rsidRDefault="00897E5D" w:rsidP="00D07054">
      <w:pPr>
        <w:pStyle w:val="Titre4"/>
      </w:pPr>
      <w:bookmarkStart w:id="11" w:name="_Toc294773194"/>
      <w:bookmarkStart w:id="12" w:name="_Toc44358980"/>
      <w:bookmarkStart w:id="13" w:name="_Toc242126102"/>
      <w:r w:rsidRPr="00A92605">
        <w:t>Titre niveau 4</w:t>
      </w:r>
      <w:bookmarkEnd w:id="11"/>
      <w:bookmarkEnd w:id="12"/>
      <w:bookmarkEnd w:id="13"/>
    </w:p>
    <w:p w14:paraId="6A7C1593" w14:textId="77777777" w:rsidR="00897E5D" w:rsidRPr="00201B3B" w:rsidRDefault="00897E5D" w:rsidP="00897E5D">
      <w:r>
        <w:t>Texte du niveau 4</w:t>
      </w:r>
    </w:p>
    <w:p w14:paraId="3554A54F" w14:textId="77777777" w:rsidR="00897E5D" w:rsidRPr="00A92605" w:rsidRDefault="00897E5D" w:rsidP="00D07054">
      <w:pPr>
        <w:pStyle w:val="Titre5"/>
      </w:pPr>
      <w:bookmarkStart w:id="14" w:name="_Toc294773195"/>
      <w:bookmarkStart w:id="15" w:name="_Toc44358981"/>
      <w:bookmarkStart w:id="16" w:name="_Toc242126103"/>
      <w:r w:rsidRPr="00D07054">
        <w:t>Titre</w:t>
      </w:r>
      <w:r w:rsidRPr="00A92605">
        <w:t xml:space="preserve"> niveau 5</w:t>
      </w:r>
      <w:bookmarkEnd w:id="14"/>
      <w:bookmarkEnd w:id="15"/>
      <w:bookmarkEnd w:id="16"/>
    </w:p>
    <w:p w14:paraId="0B5699AD" w14:textId="77777777" w:rsidR="00897E5D" w:rsidRPr="00201B3B" w:rsidRDefault="00897E5D" w:rsidP="00897E5D">
      <w:r>
        <w:t>Texte du niveau 5</w:t>
      </w:r>
    </w:p>
    <w:p w14:paraId="14522A63" w14:textId="77777777" w:rsidR="00897E5D" w:rsidRPr="00A92605" w:rsidRDefault="00897E5D" w:rsidP="00A92605">
      <w:pPr>
        <w:pStyle w:val="Titre6"/>
      </w:pPr>
      <w:bookmarkStart w:id="17" w:name="_Toc44358982"/>
      <w:bookmarkStart w:id="18" w:name="_Toc242126104"/>
      <w:r w:rsidRPr="00A92605">
        <w:t>Niveau 6 (éventuellement)</w:t>
      </w:r>
      <w:bookmarkEnd w:id="17"/>
      <w:bookmarkEnd w:id="18"/>
    </w:p>
    <w:p w14:paraId="2F30D5B5" w14:textId="77777777" w:rsidR="00897E5D" w:rsidRDefault="00897E5D" w:rsidP="00897E5D"/>
    <w:p w14:paraId="7F834E00" w14:textId="77777777" w:rsidR="00897E5D" w:rsidRPr="009172B4" w:rsidRDefault="00897E5D" w:rsidP="00897E5D">
      <w:pPr>
        <w:rPr>
          <w:rStyle w:val="StyleRecommandations"/>
        </w:rPr>
      </w:pPr>
      <w:r w:rsidRPr="009172B4">
        <w:rPr>
          <w:rStyle w:val="StyleRecommandations"/>
        </w:rPr>
        <w:t>Exemple d’un tableau</w:t>
      </w:r>
    </w:p>
    <w:p w14:paraId="6B54609D" w14:textId="77777777" w:rsidR="00897E5D" w:rsidRPr="009172B4" w:rsidRDefault="00897E5D" w:rsidP="00897E5D">
      <w:pPr>
        <w:rPr>
          <w:rStyle w:val="StyleRecommandations"/>
        </w:rPr>
      </w:pPr>
      <w:r w:rsidRPr="009172B4">
        <w:rPr>
          <w:rStyle w:val="StyleRecommandations"/>
        </w:rPr>
        <w:t xml:space="preserve">Pour les tableaux à cheval sur deux pages, déclarer la première ligne en tant que « ligne d’en tête ou de titre » (attention à ne pas fusionner les cellules de cette première ligne) </w:t>
      </w:r>
    </w:p>
    <w:p w14:paraId="1F0B68BD" w14:textId="77777777" w:rsidR="00897E5D" w:rsidRPr="008F5BAF" w:rsidRDefault="00897E5D" w:rsidP="00897E5D"/>
    <w:p w14:paraId="13BDDE53" w14:textId="77777777" w:rsidR="00897E5D" w:rsidRPr="00625905" w:rsidRDefault="00897E5D" w:rsidP="00897E5D">
      <w:pPr>
        <w:pStyle w:val="Lgende"/>
      </w:pPr>
      <w:bookmarkStart w:id="19" w:name="_Toc170480940"/>
      <w:bookmarkStart w:id="20" w:name="_Toc367372165"/>
      <w:bookmarkStart w:id="21" w:name="_Toc238751564"/>
      <w:r w:rsidRPr="00625905">
        <w:t xml:space="preserve">Tableau </w:t>
      </w:r>
      <w:fldSimple w:instr=" SEQ Tableau \* ARABIC ">
        <w:r w:rsidR="003E5157">
          <w:rPr>
            <w:noProof/>
          </w:rPr>
          <w:t>1</w:t>
        </w:r>
      </w:fldSimple>
      <w:r w:rsidRPr="00625905">
        <w:t xml:space="preserve"> –Présentation d’un tableau</w:t>
      </w:r>
      <w:bookmarkEnd w:id="19"/>
      <w:bookmarkEnd w:id="20"/>
      <w:bookmarkEnd w:id="2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9"/>
        <w:gridCol w:w="2019"/>
        <w:gridCol w:w="2019"/>
        <w:gridCol w:w="2019"/>
      </w:tblGrid>
      <w:tr w:rsidR="00897E5D" w14:paraId="0AD13CF7" w14:textId="77777777" w:rsidTr="003548D4">
        <w:trPr>
          <w:trHeight w:val="496"/>
          <w:tblHeader/>
        </w:trPr>
        <w:tc>
          <w:tcPr>
            <w:tcW w:w="2019" w:type="dxa"/>
            <w:vAlign w:val="center"/>
          </w:tcPr>
          <w:p w14:paraId="7606CA73" w14:textId="77777777" w:rsidR="00897E5D" w:rsidRPr="009058C3" w:rsidRDefault="00897E5D" w:rsidP="003548D4">
            <w:pPr>
              <w:pStyle w:val="TableauTitres"/>
            </w:pPr>
            <w:r w:rsidRPr="009058C3">
              <w:t>Colonne 1</w:t>
            </w:r>
          </w:p>
        </w:tc>
        <w:tc>
          <w:tcPr>
            <w:tcW w:w="2019" w:type="dxa"/>
            <w:vAlign w:val="center"/>
          </w:tcPr>
          <w:p w14:paraId="7D9195BC" w14:textId="77777777" w:rsidR="00897E5D" w:rsidRPr="009058C3" w:rsidRDefault="00897E5D" w:rsidP="003548D4">
            <w:pPr>
              <w:pStyle w:val="TableauTitres"/>
            </w:pPr>
            <w:r w:rsidRPr="009058C3">
              <w:t>Colonne 2</w:t>
            </w:r>
          </w:p>
        </w:tc>
        <w:tc>
          <w:tcPr>
            <w:tcW w:w="2019" w:type="dxa"/>
            <w:vAlign w:val="center"/>
          </w:tcPr>
          <w:p w14:paraId="552A4628" w14:textId="77777777" w:rsidR="00897E5D" w:rsidRPr="009058C3" w:rsidRDefault="00897E5D" w:rsidP="003548D4">
            <w:pPr>
              <w:pStyle w:val="TableauTitres"/>
            </w:pPr>
          </w:p>
        </w:tc>
        <w:tc>
          <w:tcPr>
            <w:tcW w:w="2019" w:type="dxa"/>
            <w:vAlign w:val="center"/>
          </w:tcPr>
          <w:p w14:paraId="51D245EC" w14:textId="77777777" w:rsidR="00897E5D" w:rsidRPr="009058C3" w:rsidRDefault="00897E5D" w:rsidP="003548D4">
            <w:pPr>
              <w:pStyle w:val="TableauTitres"/>
            </w:pPr>
          </w:p>
        </w:tc>
      </w:tr>
      <w:tr w:rsidR="00897E5D" w:rsidRPr="00AE779B" w14:paraId="63679698" w14:textId="77777777" w:rsidTr="003548D4">
        <w:tc>
          <w:tcPr>
            <w:tcW w:w="2019" w:type="dxa"/>
            <w:vAlign w:val="center"/>
          </w:tcPr>
          <w:p w14:paraId="181C751F" w14:textId="77777777" w:rsidR="00897E5D" w:rsidRPr="00AE779B" w:rsidRDefault="00897E5D" w:rsidP="003548D4">
            <w:pPr>
              <w:pStyle w:val="Tableauxtexte"/>
            </w:pPr>
            <w:r>
              <w:t>Ligne 1</w:t>
            </w:r>
          </w:p>
        </w:tc>
        <w:tc>
          <w:tcPr>
            <w:tcW w:w="2019" w:type="dxa"/>
            <w:vAlign w:val="center"/>
          </w:tcPr>
          <w:p w14:paraId="16C5F23E" w14:textId="77777777" w:rsidR="00897E5D" w:rsidRPr="00AE779B" w:rsidRDefault="00897E5D" w:rsidP="003548D4">
            <w:pPr>
              <w:pStyle w:val="Tableauxtexte"/>
            </w:pPr>
          </w:p>
        </w:tc>
        <w:tc>
          <w:tcPr>
            <w:tcW w:w="2019" w:type="dxa"/>
            <w:vAlign w:val="center"/>
          </w:tcPr>
          <w:p w14:paraId="42EAEF0B" w14:textId="77777777" w:rsidR="00897E5D" w:rsidRPr="00AE779B" w:rsidRDefault="00897E5D" w:rsidP="003548D4">
            <w:pPr>
              <w:pStyle w:val="Tableauxtexte"/>
            </w:pPr>
          </w:p>
        </w:tc>
        <w:tc>
          <w:tcPr>
            <w:tcW w:w="2019" w:type="dxa"/>
            <w:vAlign w:val="center"/>
          </w:tcPr>
          <w:p w14:paraId="49E14D84" w14:textId="77777777" w:rsidR="00897E5D" w:rsidRPr="00AE779B" w:rsidRDefault="00897E5D" w:rsidP="003548D4">
            <w:pPr>
              <w:pStyle w:val="Tableauxtexte"/>
            </w:pPr>
          </w:p>
        </w:tc>
      </w:tr>
      <w:tr w:rsidR="00897E5D" w:rsidRPr="00AE779B" w14:paraId="648EB42D" w14:textId="77777777" w:rsidTr="003548D4">
        <w:tc>
          <w:tcPr>
            <w:tcW w:w="2019" w:type="dxa"/>
            <w:vAlign w:val="center"/>
          </w:tcPr>
          <w:p w14:paraId="180936AA" w14:textId="77777777" w:rsidR="00897E5D" w:rsidRPr="00AE779B" w:rsidRDefault="00897E5D" w:rsidP="003548D4">
            <w:pPr>
              <w:pStyle w:val="Tableauxtexte"/>
            </w:pPr>
            <w:r>
              <w:t>Ligne 2</w:t>
            </w:r>
          </w:p>
        </w:tc>
        <w:tc>
          <w:tcPr>
            <w:tcW w:w="2019" w:type="dxa"/>
            <w:vAlign w:val="center"/>
          </w:tcPr>
          <w:p w14:paraId="3482CB62" w14:textId="77777777" w:rsidR="00897E5D" w:rsidRPr="00AE779B" w:rsidRDefault="00897E5D" w:rsidP="003548D4">
            <w:pPr>
              <w:pStyle w:val="Tableauxtexte"/>
            </w:pPr>
          </w:p>
        </w:tc>
        <w:tc>
          <w:tcPr>
            <w:tcW w:w="2019" w:type="dxa"/>
            <w:vAlign w:val="center"/>
          </w:tcPr>
          <w:p w14:paraId="18C14E36" w14:textId="77777777" w:rsidR="00897E5D" w:rsidRPr="00AE779B" w:rsidRDefault="00897E5D" w:rsidP="003548D4">
            <w:pPr>
              <w:pStyle w:val="Tableauxtexte"/>
            </w:pPr>
          </w:p>
        </w:tc>
        <w:tc>
          <w:tcPr>
            <w:tcW w:w="2019" w:type="dxa"/>
            <w:vAlign w:val="center"/>
          </w:tcPr>
          <w:p w14:paraId="4AE23EC4" w14:textId="77777777" w:rsidR="00897E5D" w:rsidRPr="00AE779B" w:rsidRDefault="00897E5D" w:rsidP="003548D4">
            <w:pPr>
              <w:pStyle w:val="Tableauxtexte"/>
            </w:pPr>
          </w:p>
        </w:tc>
      </w:tr>
      <w:tr w:rsidR="00897E5D" w:rsidRPr="00AE779B" w14:paraId="6C5FE0B3" w14:textId="77777777" w:rsidTr="003548D4">
        <w:tc>
          <w:tcPr>
            <w:tcW w:w="2019" w:type="dxa"/>
            <w:vAlign w:val="center"/>
          </w:tcPr>
          <w:p w14:paraId="51A30D6B" w14:textId="77777777" w:rsidR="00897E5D" w:rsidRPr="00AE779B" w:rsidRDefault="00897E5D" w:rsidP="003548D4">
            <w:pPr>
              <w:pStyle w:val="Tableauxtexte"/>
            </w:pPr>
            <w:r>
              <w:lastRenderedPageBreak/>
              <w:t>Ligne 3</w:t>
            </w:r>
          </w:p>
        </w:tc>
        <w:tc>
          <w:tcPr>
            <w:tcW w:w="2019" w:type="dxa"/>
            <w:vAlign w:val="center"/>
          </w:tcPr>
          <w:p w14:paraId="7746B15D" w14:textId="77777777" w:rsidR="00897E5D" w:rsidRPr="00AE779B" w:rsidRDefault="00897E5D" w:rsidP="003548D4">
            <w:pPr>
              <w:pStyle w:val="Tableauxtexte"/>
            </w:pPr>
          </w:p>
        </w:tc>
        <w:tc>
          <w:tcPr>
            <w:tcW w:w="2019" w:type="dxa"/>
            <w:vAlign w:val="center"/>
          </w:tcPr>
          <w:p w14:paraId="6E0F2169" w14:textId="77777777" w:rsidR="00897E5D" w:rsidRPr="00AE779B" w:rsidRDefault="00897E5D" w:rsidP="003548D4">
            <w:pPr>
              <w:pStyle w:val="Tableauxtexte"/>
            </w:pPr>
          </w:p>
        </w:tc>
        <w:tc>
          <w:tcPr>
            <w:tcW w:w="2019" w:type="dxa"/>
            <w:vAlign w:val="center"/>
          </w:tcPr>
          <w:p w14:paraId="5581B73F" w14:textId="77777777" w:rsidR="00897E5D" w:rsidRPr="00AE779B" w:rsidRDefault="00897E5D" w:rsidP="003548D4">
            <w:pPr>
              <w:pStyle w:val="Tableauxtexte"/>
            </w:pPr>
          </w:p>
        </w:tc>
      </w:tr>
    </w:tbl>
    <w:p w14:paraId="353C13B0" w14:textId="77777777" w:rsidR="00897E5D" w:rsidRDefault="00897E5D" w:rsidP="00897E5D"/>
    <w:p w14:paraId="5CCC06B3" w14:textId="77777777" w:rsidR="00897E5D" w:rsidRPr="009172B4" w:rsidRDefault="00897E5D" w:rsidP="00897E5D">
      <w:pPr>
        <w:rPr>
          <w:rStyle w:val="StyleRecommandations"/>
        </w:rPr>
      </w:pPr>
      <w:r w:rsidRPr="009172B4">
        <w:rPr>
          <w:rStyle w:val="StyleRecommandations"/>
        </w:rPr>
        <w:t>Exemple d’insertion d’une illustration</w:t>
      </w:r>
    </w:p>
    <w:p w14:paraId="1A29F0F9" w14:textId="77777777" w:rsidR="00897E5D" w:rsidRDefault="00897E5D" w:rsidP="00897E5D">
      <w:pPr>
        <w:rPr>
          <w:rStyle w:val="StyleRecommandations"/>
        </w:rPr>
      </w:pPr>
      <w:r w:rsidRPr="009172B4">
        <w:rPr>
          <w:rStyle w:val="StyleRecommandations"/>
        </w:rPr>
        <w:t xml:space="preserve">Attention, afin que la table des illustrations puisse se générer, il est impératif que l’image soit « alignée sur (ou avec) le texte » : proscrire la mise en forme en « habillage ». </w:t>
      </w:r>
    </w:p>
    <w:p w14:paraId="560E422B" w14:textId="77777777" w:rsidR="00897E5D" w:rsidRPr="009172B4" w:rsidRDefault="00897E5D" w:rsidP="00897E5D">
      <w:pPr>
        <w:rPr>
          <w:rStyle w:val="StyleRecommandations"/>
        </w:rPr>
      </w:pPr>
    </w:p>
    <w:p w14:paraId="7C0D50EC" w14:textId="77777777" w:rsidR="00897E5D" w:rsidRDefault="00765920" w:rsidP="00897E5D">
      <w:pPr>
        <w:pStyle w:val="Imagecentre"/>
      </w:pPr>
      <w:r w:rsidRPr="004803F5">
        <w:drawing>
          <wp:inline distT="0" distB="0" distL="0" distR="0" wp14:anchorId="2F42BF70" wp14:editId="7D62E5A0">
            <wp:extent cx="4935246" cy="3528060"/>
            <wp:effectExtent l="0" t="0" r="5080" b="254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a:picLocks/>
                    </pic:cNvPicPr>
                  </pic:nvPicPr>
                  <pic:blipFill>
                    <a:blip r:embed="rId17">
                      <a:extLst>
                        <a:ext uri="{28A0092B-C50C-407E-A947-70E740481C1C}">
                          <a14:useLocalDpi xmlns:a14="http://schemas.microsoft.com/office/drawing/2010/main" val="0"/>
                        </a:ext>
                      </a:extLst>
                    </a:blip>
                    <a:stretch>
                      <a:fillRect/>
                    </a:stretch>
                  </pic:blipFill>
                  <pic:spPr bwMode="auto">
                    <a:xfrm>
                      <a:off x="0" y="0"/>
                      <a:ext cx="4937166" cy="3529433"/>
                    </a:xfrm>
                    <a:prstGeom prst="rect">
                      <a:avLst/>
                    </a:prstGeom>
                    <a:noFill/>
                    <a:ln>
                      <a:noFill/>
                    </a:ln>
                  </pic:spPr>
                </pic:pic>
              </a:graphicData>
            </a:graphic>
          </wp:inline>
        </w:drawing>
      </w:r>
    </w:p>
    <w:p w14:paraId="25E65DC1" w14:textId="4A9DF69A" w:rsidR="00897E5D" w:rsidRPr="00FD46AC" w:rsidRDefault="00897E5D" w:rsidP="00897E5D">
      <w:pPr>
        <w:pStyle w:val="Lgende"/>
      </w:pPr>
      <w:bookmarkStart w:id="22" w:name="_Toc246995148"/>
      <w:bookmarkStart w:id="23" w:name="_Toc40766985"/>
      <w:bookmarkStart w:id="24" w:name="_Toc238751548"/>
      <w:r w:rsidRPr="00BD6D25">
        <w:t xml:space="preserve">Figure </w:t>
      </w:r>
      <w:r>
        <w:rPr>
          <w:noProof/>
        </w:rPr>
        <w:fldChar w:fldCharType="begin"/>
      </w:r>
      <w:r w:rsidRPr="00BD6D25">
        <w:rPr>
          <w:noProof/>
        </w:rPr>
        <w:instrText xml:space="preserve"> SEQ Figure \* ARABIC </w:instrText>
      </w:r>
      <w:r>
        <w:rPr>
          <w:noProof/>
        </w:rPr>
        <w:fldChar w:fldCharType="separate"/>
      </w:r>
      <w:r w:rsidR="003E5157" w:rsidRPr="00BD6D25">
        <w:rPr>
          <w:noProof/>
        </w:rPr>
        <w:t>1</w:t>
      </w:r>
      <w:r>
        <w:rPr>
          <w:noProof/>
        </w:rPr>
        <w:fldChar w:fldCharType="end"/>
      </w:r>
      <w:r w:rsidRPr="00BD6D25">
        <w:t xml:space="preserve"> </w:t>
      </w:r>
      <w:r w:rsidR="00BD6D25" w:rsidRPr="00BD6D25">
        <w:t>–</w:t>
      </w:r>
      <w:r w:rsidRPr="00BD6D25">
        <w:t xml:space="preserve"> </w:t>
      </w:r>
      <w:r w:rsidR="00BD6D25" w:rsidRPr="00BD6D25">
        <w:t>La grande allée</w:t>
      </w:r>
      <w:r w:rsidR="00BD6D25">
        <w:t xml:space="preserve"> couverte</w:t>
      </w:r>
      <w:r w:rsidR="00BD6D25" w:rsidRPr="00BD6D25">
        <w:t xml:space="preserve"> de l’Unive</w:t>
      </w:r>
      <w:r w:rsidR="00BD6D25">
        <w:t xml:space="preserve">rsité Toulouse Jean </w:t>
      </w:r>
      <w:proofErr w:type="gramStart"/>
      <w:r w:rsidR="00BD6D25">
        <w:t>Jaurès</w:t>
      </w:r>
      <w:r w:rsidR="00BD6D25" w:rsidRPr="00BD6D25">
        <w:t xml:space="preserve"> </w:t>
      </w:r>
      <w:r w:rsidRPr="00CC1D99">
        <w:t>.</w:t>
      </w:r>
      <w:proofErr w:type="gramEnd"/>
      <w:r>
        <w:t xml:space="preserve"> </w:t>
      </w:r>
      <w:r>
        <w:br/>
      </w:r>
      <w:r w:rsidRPr="00CC1D99">
        <w:t>Crédit photo</w:t>
      </w:r>
      <w:r>
        <w:t> </w:t>
      </w:r>
      <w:r w:rsidRPr="00CC1D99">
        <w:t>: Marie</w:t>
      </w:r>
      <w:r>
        <w:noBreakHyphen/>
      </w:r>
      <w:r w:rsidRPr="00CC1D99">
        <w:t>Laure Maraval.</w:t>
      </w:r>
      <w:bookmarkEnd w:id="22"/>
      <w:bookmarkEnd w:id="23"/>
      <w:bookmarkEnd w:id="24"/>
    </w:p>
    <w:p w14:paraId="11A77DDF" w14:textId="77777777" w:rsidR="00897E5D" w:rsidRDefault="00897E5D" w:rsidP="00897E5D"/>
    <w:p w14:paraId="619495CC" w14:textId="77777777" w:rsidR="00897E5D" w:rsidRPr="009172B4" w:rsidRDefault="00897E5D" w:rsidP="00897E5D">
      <w:pPr>
        <w:rPr>
          <w:rStyle w:val="StyleRecommandations"/>
        </w:rPr>
      </w:pPr>
      <w:r w:rsidRPr="009172B4">
        <w:rPr>
          <w:rStyle w:val="StyleRecommandations"/>
        </w:rPr>
        <w:t xml:space="preserve">Exemple d’une liste </w:t>
      </w:r>
    </w:p>
    <w:p w14:paraId="1C439F62" w14:textId="3B40E830" w:rsidR="00897E5D" w:rsidRPr="000C3D58" w:rsidRDefault="00897E5D" w:rsidP="000C3D58">
      <w:pPr>
        <w:pStyle w:val="Listedcaleniveau1"/>
      </w:pPr>
      <w:r w:rsidRPr="000C3D58">
        <w:t>• Point numéro un</w:t>
      </w:r>
      <w:r w:rsidR="000C3D58">
        <w:t xml:space="preserve"> (Liste décalée niveau 1)</w:t>
      </w:r>
    </w:p>
    <w:p w14:paraId="45CFA788" w14:textId="72A40ACB" w:rsidR="000C3D58" w:rsidRDefault="000C3D58" w:rsidP="000C3D58">
      <w:pPr>
        <w:pStyle w:val="Listedcaleniveau2"/>
      </w:pPr>
      <w:r>
        <w:t xml:space="preserve">- </w:t>
      </w:r>
      <w:r w:rsidRPr="000C3D58">
        <w:t>Liste</w:t>
      </w:r>
      <w:r>
        <w:t xml:space="preserve"> décalée niveau 2</w:t>
      </w:r>
    </w:p>
    <w:p w14:paraId="00B08D53" w14:textId="77777777" w:rsidR="000C3D58" w:rsidRDefault="000C3D58" w:rsidP="000C3D58">
      <w:pPr>
        <w:pStyle w:val="Listedcaleniveau2"/>
      </w:pPr>
      <w:r>
        <w:t xml:space="preserve">- </w:t>
      </w:r>
      <w:r w:rsidRPr="000C3D58">
        <w:t>Liste</w:t>
      </w:r>
      <w:r>
        <w:t xml:space="preserve"> décalée niveau 2</w:t>
      </w:r>
    </w:p>
    <w:p w14:paraId="69463822" w14:textId="77777777" w:rsidR="00897E5D" w:rsidRPr="000E7252" w:rsidRDefault="00897E5D" w:rsidP="00897E5D">
      <w:pPr>
        <w:pStyle w:val="Listedcaleniveau1"/>
      </w:pPr>
      <w:r>
        <w:t>•</w:t>
      </w:r>
      <w:r w:rsidRPr="000E7252">
        <w:t xml:space="preserve"> Point </w:t>
      </w:r>
      <w:r w:rsidRPr="002F78C0">
        <w:t>numéro</w:t>
      </w:r>
      <w:r w:rsidRPr="000E7252">
        <w:t xml:space="preserve"> deux</w:t>
      </w:r>
    </w:p>
    <w:p w14:paraId="45E45FC5" w14:textId="77777777" w:rsidR="00897E5D" w:rsidRPr="000E7252" w:rsidRDefault="00897E5D" w:rsidP="00897E5D">
      <w:pPr>
        <w:pStyle w:val="Listedcaleniveau1"/>
      </w:pPr>
      <w:r>
        <w:t>•</w:t>
      </w:r>
      <w:r w:rsidRPr="000E7252">
        <w:t xml:space="preserve"> Point numéro trois</w:t>
      </w:r>
    </w:p>
    <w:p w14:paraId="653AE63A" w14:textId="77777777" w:rsidR="00897E5D" w:rsidRPr="000E7252" w:rsidRDefault="00897E5D" w:rsidP="00897E5D">
      <w:pPr>
        <w:pStyle w:val="Listedcaleniveau1"/>
      </w:pPr>
      <w:r>
        <w:t>•</w:t>
      </w:r>
      <w:r w:rsidRPr="000E7252">
        <w:t xml:space="preserve"> …</w:t>
      </w:r>
    </w:p>
    <w:p w14:paraId="1F9F1ADC" w14:textId="77777777" w:rsidR="00897E5D" w:rsidRDefault="00897E5D" w:rsidP="00897E5D">
      <w:pPr>
        <w:pStyle w:val="Listedcaleniveau1"/>
      </w:pPr>
    </w:p>
    <w:p w14:paraId="35D630F4" w14:textId="77777777" w:rsidR="00897E5D" w:rsidRPr="00FC4E31" w:rsidRDefault="00897E5D" w:rsidP="00897E5D">
      <w:r w:rsidRPr="009172B4">
        <w:rPr>
          <w:rStyle w:val="StyleRecommandations"/>
        </w:rPr>
        <w:lastRenderedPageBreak/>
        <w:t>Si besoin, insérer des notes de bas de pages</w:t>
      </w:r>
      <w:r w:rsidRPr="00FC4E31">
        <w:rPr>
          <w:rStyle w:val="Appelnotedebasdep"/>
        </w:rPr>
        <w:footnoteReference w:id="1"/>
      </w:r>
      <w:r w:rsidRPr="00FC4E31">
        <w:t xml:space="preserve">. </w:t>
      </w:r>
    </w:p>
    <w:p w14:paraId="7520E1F8" w14:textId="77777777" w:rsidR="00897E5D" w:rsidRDefault="00897E5D" w:rsidP="00897E5D">
      <w:pPr>
        <w:pStyle w:val="Listedcaleniveau1"/>
      </w:pPr>
    </w:p>
    <w:p w14:paraId="0989E56D" w14:textId="77777777" w:rsidR="00897E5D" w:rsidRPr="00C52A10" w:rsidRDefault="00897E5D" w:rsidP="00897E5D">
      <w:pPr>
        <w:pStyle w:val="Citation"/>
      </w:pPr>
      <w:r w:rsidRPr="00C52A10">
        <w:t>Il est aussi possible de mettre en forme des citations afin de mettre en exergue ce genre de texte.</w:t>
      </w:r>
    </w:p>
    <w:p w14:paraId="0A3343AB" w14:textId="77777777" w:rsidR="00E4496A" w:rsidRDefault="00E4496A" w:rsidP="00DA2096"/>
    <w:p w14:paraId="6BB7AC05" w14:textId="77777777" w:rsidR="00417D05" w:rsidRPr="00417D05" w:rsidRDefault="00417D05" w:rsidP="00417D05"/>
    <w:p w14:paraId="004F1ECD" w14:textId="77777777" w:rsidR="00417D05" w:rsidRDefault="00417D05" w:rsidP="00417D05"/>
    <w:p w14:paraId="765D4FFF" w14:textId="77777777" w:rsidR="00417D05" w:rsidRDefault="00417D05" w:rsidP="00417D05">
      <w:pPr>
        <w:tabs>
          <w:tab w:val="left" w:pos="2599"/>
        </w:tabs>
      </w:pPr>
    </w:p>
    <w:p w14:paraId="74D2EC4F" w14:textId="77777777" w:rsidR="00417D05" w:rsidRDefault="00417D05" w:rsidP="00417D05"/>
    <w:p w14:paraId="5AC098E5" w14:textId="77777777" w:rsidR="00417D05" w:rsidRPr="00417D05" w:rsidRDefault="00417D05" w:rsidP="00417D05">
      <w:pPr>
        <w:sectPr w:rsidR="00417D05" w:rsidRPr="00417D05" w:rsidSect="00CA3615">
          <w:headerReference w:type="default" r:id="rId18"/>
          <w:headerReference w:type="first" r:id="rId19"/>
          <w:type w:val="oddPage"/>
          <w:pgSz w:w="11900" w:h="16840"/>
          <w:pgMar w:top="1701" w:right="1701" w:bottom="1701" w:left="1985" w:header="709" w:footer="709" w:gutter="0"/>
          <w:cols w:space="708"/>
          <w:docGrid w:linePitch="360"/>
        </w:sectPr>
      </w:pPr>
    </w:p>
    <w:p w14:paraId="29B66F52" w14:textId="77777777" w:rsidR="00E4496A" w:rsidRDefault="00E4496A" w:rsidP="00E4496A">
      <w:pPr>
        <w:pStyle w:val="Titre1"/>
        <w:ind w:left="0" w:firstLine="0"/>
      </w:pPr>
      <w:r>
        <w:lastRenderedPageBreak/>
        <w:br/>
      </w:r>
      <w:bookmarkStart w:id="25" w:name="_Toc294773196"/>
      <w:bookmarkStart w:id="26" w:name="_Toc44358983"/>
      <w:bookmarkStart w:id="27" w:name="_Toc242126105"/>
      <w:r>
        <w:t>Titre 2</w:t>
      </w:r>
      <w:r w:rsidRPr="00CC71F5">
        <w:rPr>
          <w:caps w:val="0"/>
          <w:vertAlign w:val="superscript"/>
        </w:rPr>
        <w:t>e</w:t>
      </w:r>
      <w:r w:rsidRPr="00CC71F5">
        <w:t xml:space="preserve"> </w:t>
      </w:r>
      <w:r>
        <w:t>partie</w:t>
      </w:r>
      <w:bookmarkEnd w:id="25"/>
      <w:bookmarkEnd w:id="26"/>
      <w:bookmarkEnd w:id="27"/>
    </w:p>
    <w:p w14:paraId="56D9665E" w14:textId="77777777" w:rsidR="00E4496A" w:rsidRDefault="00E4496A" w:rsidP="00DA2096"/>
    <w:p w14:paraId="6D390C39" w14:textId="77777777" w:rsidR="00E4496A" w:rsidRDefault="00E4496A" w:rsidP="00DA2096">
      <w:pPr>
        <w:sectPr w:rsidR="00E4496A" w:rsidSect="00CA3615">
          <w:headerReference w:type="first" r:id="rId20"/>
          <w:type w:val="oddPage"/>
          <w:pgSz w:w="11900" w:h="16840"/>
          <w:pgMar w:top="1985" w:right="1701" w:bottom="1701" w:left="1985" w:header="709" w:footer="709" w:gutter="0"/>
          <w:cols w:space="708"/>
          <w:titlePg/>
          <w:docGrid w:linePitch="360"/>
        </w:sectPr>
      </w:pPr>
    </w:p>
    <w:p w14:paraId="4096CC03" w14:textId="77777777" w:rsidR="00E4496A" w:rsidRDefault="00E4496A" w:rsidP="00E4496A">
      <w:r w:rsidRPr="00585429">
        <w:lastRenderedPageBreak/>
        <w:t xml:space="preserve">Texte </w:t>
      </w:r>
      <w:r>
        <w:t>2</w:t>
      </w:r>
      <w:r w:rsidRPr="00CC71F5">
        <w:rPr>
          <w:vertAlign w:val="superscript"/>
        </w:rPr>
        <w:t>ème</w:t>
      </w:r>
      <w:r>
        <w:t xml:space="preserve"> partie</w:t>
      </w:r>
      <w:r>
        <w:rPr>
          <w:rStyle w:val="Appelnotedebasdep"/>
        </w:rPr>
        <w:footnoteReference w:id="2"/>
      </w:r>
    </w:p>
    <w:p w14:paraId="741D58BE" w14:textId="77777777" w:rsidR="00A92605" w:rsidRDefault="00A92605" w:rsidP="00E4496A"/>
    <w:p w14:paraId="24E26012" w14:textId="77777777" w:rsidR="00897E5D" w:rsidRDefault="00897E5D" w:rsidP="00DA2096"/>
    <w:p w14:paraId="1B8C4D83" w14:textId="77777777" w:rsidR="00E4496A" w:rsidRDefault="00E4496A" w:rsidP="00DA2096">
      <w:pPr>
        <w:sectPr w:rsidR="00E4496A" w:rsidSect="00CA3615">
          <w:headerReference w:type="default" r:id="rId21"/>
          <w:headerReference w:type="first" r:id="rId22"/>
          <w:type w:val="oddPage"/>
          <w:pgSz w:w="11900" w:h="16840"/>
          <w:pgMar w:top="1985" w:right="1701" w:bottom="1701" w:left="1985" w:header="709" w:footer="709" w:gutter="0"/>
          <w:cols w:space="708"/>
          <w:docGrid w:linePitch="360"/>
        </w:sectPr>
      </w:pPr>
    </w:p>
    <w:p w14:paraId="70864C31" w14:textId="77777777" w:rsidR="008105BB" w:rsidRDefault="008105BB" w:rsidP="008105BB">
      <w:pPr>
        <w:pStyle w:val="Titre1"/>
        <w:ind w:left="0" w:firstLine="0"/>
      </w:pPr>
      <w:r>
        <w:lastRenderedPageBreak/>
        <w:br/>
      </w:r>
      <w:bookmarkStart w:id="28" w:name="_Toc294773197"/>
      <w:bookmarkStart w:id="29" w:name="_Toc44358984"/>
      <w:bookmarkStart w:id="30" w:name="_Toc242126106"/>
      <w:r>
        <w:t>Titre 3</w:t>
      </w:r>
      <w:r w:rsidRPr="00CC71F5">
        <w:rPr>
          <w:caps w:val="0"/>
          <w:vertAlign w:val="superscript"/>
        </w:rPr>
        <w:t>e</w:t>
      </w:r>
      <w:r w:rsidRPr="00CC71F5">
        <w:rPr>
          <w:caps w:val="0"/>
        </w:rPr>
        <w:t xml:space="preserve"> </w:t>
      </w:r>
      <w:r>
        <w:t>partie</w:t>
      </w:r>
      <w:bookmarkEnd w:id="28"/>
      <w:bookmarkEnd w:id="29"/>
      <w:bookmarkEnd w:id="30"/>
    </w:p>
    <w:p w14:paraId="6B25D714" w14:textId="77777777" w:rsidR="008105BB" w:rsidRPr="008105BB" w:rsidRDefault="008105BB" w:rsidP="008105BB"/>
    <w:p w14:paraId="25B90E08" w14:textId="77777777" w:rsidR="008105BB" w:rsidRDefault="008105BB" w:rsidP="00DA2096">
      <w:pPr>
        <w:sectPr w:rsidR="008105BB" w:rsidSect="00CA3615">
          <w:headerReference w:type="first" r:id="rId23"/>
          <w:type w:val="oddPage"/>
          <w:pgSz w:w="11900" w:h="16840"/>
          <w:pgMar w:top="1985" w:right="1701" w:bottom="1701" w:left="1985" w:header="709" w:footer="709" w:gutter="0"/>
          <w:cols w:space="708"/>
          <w:titlePg/>
          <w:docGrid w:linePitch="360"/>
        </w:sectPr>
      </w:pPr>
    </w:p>
    <w:p w14:paraId="475C14CF" w14:textId="77777777" w:rsidR="00E4496A" w:rsidRDefault="008105BB" w:rsidP="008105BB">
      <w:r w:rsidRPr="00585429">
        <w:lastRenderedPageBreak/>
        <w:t xml:space="preserve">Texte </w:t>
      </w:r>
      <w:r>
        <w:t>3</w:t>
      </w:r>
      <w:r w:rsidRPr="00CC71F5">
        <w:rPr>
          <w:vertAlign w:val="superscript"/>
        </w:rPr>
        <w:t>ème</w:t>
      </w:r>
      <w:r>
        <w:t xml:space="preserve"> partie</w:t>
      </w:r>
    </w:p>
    <w:p w14:paraId="3297231D" w14:textId="77777777" w:rsidR="008105BB" w:rsidRDefault="008105BB" w:rsidP="008105BB"/>
    <w:p w14:paraId="6B2AE82C" w14:textId="77777777" w:rsidR="008105BB" w:rsidRDefault="008105BB" w:rsidP="008105BB">
      <w:pPr>
        <w:sectPr w:rsidR="008105BB" w:rsidSect="00CA3615">
          <w:headerReference w:type="default" r:id="rId24"/>
          <w:headerReference w:type="first" r:id="rId25"/>
          <w:type w:val="oddPage"/>
          <w:pgSz w:w="11900" w:h="16840"/>
          <w:pgMar w:top="1985" w:right="1701" w:bottom="1701" w:left="1985" w:header="709" w:footer="709" w:gutter="0"/>
          <w:cols w:space="708"/>
          <w:docGrid w:linePitch="360"/>
        </w:sectPr>
      </w:pPr>
    </w:p>
    <w:p w14:paraId="6819DB9D" w14:textId="77777777" w:rsidR="008105BB" w:rsidRPr="00585429" w:rsidRDefault="008105BB" w:rsidP="008105BB">
      <w:pPr>
        <w:pStyle w:val="Titre1"/>
        <w:ind w:left="0" w:firstLine="0"/>
      </w:pPr>
      <w:r>
        <w:lastRenderedPageBreak/>
        <w:br/>
      </w:r>
      <w:bookmarkStart w:id="31" w:name="_Toc44358985"/>
      <w:bookmarkStart w:id="32" w:name="_Toc242126107"/>
      <w:r>
        <w:t>Titre 4</w:t>
      </w:r>
      <w:r w:rsidRPr="00CC71F5">
        <w:rPr>
          <w:caps w:val="0"/>
          <w:vertAlign w:val="superscript"/>
        </w:rPr>
        <w:t>e</w:t>
      </w:r>
      <w:r w:rsidRPr="00CC71F5">
        <w:rPr>
          <w:caps w:val="0"/>
        </w:rPr>
        <w:t xml:space="preserve"> </w:t>
      </w:r>
      <w:r>
        <w:t>partie</w:t>
      </w:r>
      <w:bookmarkEnd w:id="31"/>
      <w:bookmarkEnd w:id="32"/>
    </w:p>
    <w:p w14:paraId="430B0B26" w14:textId="77777777" w:rsidR="008105BB" w:rsidRDefault="008105BB" w:rsidP="008105BB">
      <w:pPr>
        <w:ind w:firstLine="0"/>
      </w:pPr>
    </w:p>
    <w:p w14:paraId="19B786FA" w14:textId="77777777" w:rsidR="008105BB" w:rsidRDefault="008105BB" w:rsidP="008105BB">
      <w:pPr>
        <w:ind w:firstLine="0"/>
      </w:pPr>
    </w:p>
    <w:p w14:paraId="30C1D3F4" w14:textId="77777777" w:rsidR="008105BB" w:rsidRDefault="008105BB" w:rsidP="008105BB">
      <w:pPr>
        <w:ind w:firstLine="0"/>
        <w:sectPr w:rsidR="008105BB" w:rsidSect="00CA3615">
          <w:headerReference w:type="default" r:id="rId26"/>
          <w:footerReference w:type="default" r:id="rId27"/>
          <w:type w:val="oddPage"/>
          <w:pgSz w:w="11900" w:h="16840"/>
          <w:pgMar w:top="1985" w:right="1701" w:bottom="1418" w:left="1985" w:header="709" w:footer="709" w:gutter="0"/>
          <w:cols w:space="708"/>
          <w:docGrid w:linePitch="360"/>
        </w:sectPr>
      </w:pPr>
    </w:p>
    <w:p w14:paraId="16ECF4C9" w14:textId="77777777" w:rsidR="008105BB" w:rsidRDefault="008105BB" w:rsidP="008105BB">
      <w:r w:rsidRPr="00585429">
        <w:lastRenderedPageBreak/>
        <w:t xml:space="preserve">Texte </w:t>
      </w:r>
      <w:r>
        <w:t>4</w:t>
      </w:r>
      <w:r w:rsidRPr="00CC71F5">
        <w:rPr>
          <w:vertAlign w:val="superscript"/>
        </w:rPr>
        <w:t>ème</w:t>
      </w:r>
      <w:r>
        <w:t xml:space="preserve"> partie</w:t>
      </w:r>
    </w:p>
    <w:p w14:paraId="1B777EE4" w14:textId="77777777" w:rsidR="008105BB" w:rsidRDefault="008105BB" w:rsidP="008105BB"/>
    <w:p w14:paraId="524BA953" w14:textId="77777777" w:rsidR="008105BB" w:rsidRDefault="008105BB" w:rsidP="008105BB">
      <w:pPr>
        <w:sectPr w:rsidR="008105BB" w:rsidSect="00CA3615">
          <w:headerReference w:type="default" r:id="rId28"/>
          <w:headerReference w:type="first" r:id="rId29"/>
          <w:type w:val="oddPage"/>
          <w:pgSz w:w="11900" w:h="16840"/>
          <w:pgMar w:top="1985" w:right="1701" w:bottom="1701" w:left="1985" w:header="709" w:footer="709" w:gutter="0"/>
          <w:cols w:space="708"/>
          <w:docGrid w:linePitch="360"/>
        </w:sectPr>
      </w:pPr>
    </w:p>
    <w:p w14:paraId="3BABAD58" w14:textId="77777777" w:rsidR="008105BB" w:rsidRDefault="008105BB" w:rsidP="008105BB">
      <w:pPr>
        <w:pStyle w:val="Titre1"/>
        <w:ind w:left="0" w:firstLine="0"/>
      </w:pPr>
      <w:bookmarkStart w:id="33" w:name="_Toc133987908"/>
      <w:r>
        <w:lastRenderedPageBreak/>
        <w:br/>
      </w:r>
      <w:bookmarkStart w:id="34" w:name="_Toc294773198"/>
      <w:bookmarkStart w:id="35" w:name="_Toc44358986"/>
      <w:bookmarkStart w:id="36" w:name="_Toc242126108"/>
      <w:r w:rsidRPr="00585429">
        <w:t>Conclusion</w:t>
      </w:r>
      <w:bookmarkEnd w:id="33"/>
      <w:bookmarkEnd w:id="34"/>
      <w:bookmarkEnd w:id="35"/>
      <w:bookmarkEnd w:id="36"/>
    </w:p>
    <w:p w14:paraId="4425DACA" w14:textId="77777777" w:rsidR="008105BB" w:rsidRDefault="008105BB" w:rsidP="008105BB"/>
    <w:p w14:paraId="7B475EB5" w14:textId="77777777" w:rsidR="008105BB" w:rsidRDefault="008105BB" w:rsidP="008105BB"/>
    <w:p w14:paraId="7C093219" w14:textId="77777777" w:rsidR="008105BB" w:rsidRDefault="008105BB" w:rsidP="008105BB">
      <w:pPr>
        <w:sectPr w:rsidR="008105BB" w:rsidSect="00CA3615">
          <w:headerReference w:type="first" r:id="rId30"/>
          <w:type w:val="oddPage"/>
          <w:pgSz w:w="11900" w:h="16840"/>
          <w:pgMar w:top="1985" w:right="1701" w:bottom="1701" w:left="1985" w:header="709" w:footer="709" w:gutter="0"/>
          <w:cols w:space="708"/>
          <w:titlePg/>
          <w:docGrid w:linePitch="360"/>
        </w:sectPr>
      </w:pPr>
    </w:p>
    <w:p w14:paraId="07D3DC1A" w14:textId="77777777" w:rsidR="008105BB" w:rsidRPr="00585429" w:rsidRDefault="008105BB" w:rsidP="008105BB">
      <w:r w:rsidRPr="00585429">
        <w:lastRenderedPageBreak/>
        <w:t>Texte Conclusion</w:t>
      </w:r>
    </w:p>
    <w:p w14:paraId="65AF7E07" w14:textId="77777777" w:rsidR="008105BB" w:rsidRDefault="008105BB" w:rsidP="008105BB"/>
    <w:p w14:paraId="1882AF4F" w14:textId="77777777" w:rsidR="008105BB" w:rsidRDefault="008105BB" w:rsidP="008105BB">
      <w:pPr>
        <w:sectPr w:rsidR="008105BB" w:rsidSect="00CA3615">
          <w:headerReference w:type="default" r:id="rId31"/>
          <w:headerReference w:type="first" r:id="rId32"/>
          <w:type w:val="oddPage"/>
          <w:pgSz w:w="11900" w:h="16840"/>
          <w:pgMar w:top="1985" w:right="1701" w:bottom="1701" w:left="1985" w:header="709" w:footer="709" w:gutter="0"/>
          <w:cols w:space="708"/>
          <w:docGrid w:linePitch="360"/>
        </w:sectPr>
      </w:pPr>
    </w:p>
    <w:p w14:paraId="688C183A" w14:textId="77777777" w:rsidR="008105BB" w:rsidRDefault="008105BB" w:rsidP="008105BB">
      <w:pPr>
        <w:pStyle w:val="Titre1"/>
        <w:ind w:left="0" w:firstLine="0"/>
      </w:pPr>
      <w:bookmarkStart w:id="37" w:name="_Toc84323588"/>
      <w:bookmarkStart w:id="38" w:name="_Toc133987909"/>
      <w:r>
        <w:lastRenderedPageBreak/>
        <w:br/>
      </w:r>
      <w:bookmarkStart w:id="39" w:name="_Toc294773199"/>
      <w:bookmarkStart w:id="40" w:name="_Toc44358987"/>
      <w:bookmarkStart w:id="41" w:name="_Toc242126109"/>
      <w:r w:rsidRPr="00585429">
        <w:t>Bibliographie</w:t>
      </w:r>
      <w:bookmarkEnd w:id="37"/>
      <w:bookmarkEnd w:id="38"/>
      <w:bookmarkEnd w:id="39"/>
      <w:bookmarkEnd w:id="40"/>
      <w:bookmarkEnd w:id="41"/>
    </w:p>
    <w:p w14:paraId="618A618E" w14:textId="77777777" w:rsidR="008105BB" w:rsidRDefault="008105BB" w:rsidP="008105BB"/>
    <w:p w14:paraId="14CD616D" w14:textId="77777777" w:rsidR="005D2921" w:rsidRDefault="005D2921" w:rsidP="008105BB">
      <w:pPr>
        <w:sectPr w:rsidR="005D2921" w:rsidSect="00CA3615">
          <w:headerReference w:type="first" r:id="rId33"/>
          <w:type w:val="oddPage"/>
          <w:pgSz w:w="11900" w:h="16840"/>
          <w:pgMar w:top="1985" w:right="1701" w:bottom="1701" w:left="1985" w:header="709" w:footer="709" w:gutter="0"/>
          <w:cols w:space="708"/>
          <w:titlePg/>
          <w:docGrid w:linePitch="360"/>
        </w:sectPr>
      </w:pPr>
    </w:p>
    <w:p w14:paraId="1028532C" w14:textId="6C72A21B" w:rsidR="0071237D" w:rsidRPr="0071237D" w:rsidRDefault="0071237D" w:rsidP="0071237D">
      <w:pPr>
        <w:pStyle w:val="p2"/>
        <w:rPr>
          <w:rStyle w:val="StyleRecommandations"/>
        </w:rPr>
      </w:pPr>
      <w:bookmarkStart w:id="42" w:name="_Toc294773200"/>
      <w:bookmarkStart w:id="43" w:name="_Toc44358988"/>
      <w:r w:rsidRPr="0071237D">
        <w:rPr>
          <w:rStyle w:val="StyleRecommandations"/>
        </w:rPr>
        <w:lastRenderedPageBreak/>
        <w:t>Les références bibliographiques doivent être présentées</w:t>
      </w:r>
      <w:r>
        <w:rPr>
          <w:rStyle w:val="StyleRecommandations"/>
        </w:rPr>
        <w:t xml:space="preserve"> de préférence</w:t>
      </w:r>
      <w:r w:rsidRPr="0071237D">
        <w:rPr>
          <w:rStyle w:val="StyleRecommandations"/>
        </w:rPr>
        <w:t xml:space="preserve"> conformément à la norme </w:t>
      </w:r>
      <w:r w:rsidRPr="0071237D">
        <w:rPr>
          <w:rStyle w:val="StyleRecommandations"/>
          <w:b/>
          <w:bCs/>
        </w:rPr>
        <w:t xml:space="preserve">ISO </w:t>
      </w:r>
      <w:proofErr w:type="gramStart"/>
      <w:r w:rsidRPr="0071237D">
        <w:rPr>
          <w:rStyle w:val="StyleRecommandations"/>
          <w:b/>
          <w:bCs/>
        </w:rPr>
        <w:t>690:</w:t>
      </w:r>
      <w:proofErr w:type="gramEnd"/>
      <w:r w:rsidRPr="0071237D">
        <w:rPr>
          <w:rStyle w:val="StyleRecommandations"/>
          <w:b/>
          <w:bCs/>
        </w:rPr>
        <w:t>2021</w:t>
      </w:r>
      <w:r w:rsidRPr="0071237D">
        <w:rPr>
          <w:rStyle w:val="StyleRecommandations"/>
        </w:rPr>
        <w:t xml:space="preserve"> – Information et documentation – Principes directeurs pour la rédaction des références bibliographiques et des citations des ressources d’information. L’utilisation d’un logiciel de gestion bibliographique (Zotero notamment) est recommandée, mais ne dispense pas de vérifier l’exactitude et l’homogénéité des références produites.</w:t>
      </w:r>
    </w:p>
    <w:p w14:paraId="6CFF1F6E" w14:textId="6FD65615"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Ouvrage</w:t>
      </w:r>
    </w:p>
    <w:p w14:paraId="39311287" w14:textId="74BBD8F4" w:rsidR="00756E13" w:rsidRPr="00756E13" w:rsidRDefault="00756E13" w:rsidP="00756E13">
      <w:pPr>
        <w:pStyle w:val="Bibliographie"/>
      </w:pPr>
      <w:r w:rsidRPr="0071237D">
        <w:rPr>
          <w:b/>
          <w:bCs/>
        </w:rPr>
        <w:t>NOM, prénom. Date</w:t>
      </w:r>
      <w:r w:rsidRPr="00756E13">
        <w:t>. Titre : sous-titre. Mention d’édition. Lieu d’édition : éditeur, date. Pagination. Nom de la collection, numéro dans la collection. ISBN.</w:t>
      </w:r>
    </w:p>
    <w:p w14:paraId="2AA0A27B" w14:textId="657EF343"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Ouvrage collectif</w:t>
      </w:r>
    </w:p>
    <w:p w14:paraId="48CE34CA" w14:textId="6E8BA54B" w:rsidR="00756E13" w:rsidRDefault="00756E13" w:rsidP="00756E13">
      <w:pPr>
        <w:pStyle w:val="Bibliographie"/>
      </w:pPr>
      <w:r>
        <w:t xml:space="preserve">Titre. </w:t>
      </w:r>
      <w:r>
        <w:rPr>
          <w:sz w:val="18"/>
          <w:szCs w:val="18"/>
        </w:rPr>
        <w:t>NOM</w:t>
      </w:r>
      <w:r>
        <w:t>, prénom (</w:t>
      </w:r>
      <w:proofErr w:type="spellStart"/>
      <w:r>
        <w:t>dir</w:t>
      </w:r>
      <w:proofErr w:type="spellEnd"/>
      <w:r>
        <w:t xml:space="preserve">.). Mention d’édition. Lieu d’édition : éditeur, date. Pagination. Nom de la collection, numéro dans la collection. </w:t>
      </w:r>
      <w:r>
        <w:rPr>
          <w:sz w:val="18"/>
          <w:szCs w:val="18"/>
        </w:rPr>
        <w:t>ISBN</w:t>
      </w:r>
      <w:r>
        <w:t>.</w:t>
      </w:r>
    </w:p>
    <w:p w14:paraId="29CBF9A2" w14:textId="0A11134E"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Partie d’un ouvrage</w:t>
      </w:r>
    </w:p>
    <w:p w14:paraId="583558C0" w14:textId="0692F6C8" w:rsidR="00756E13" w:rsidRPr="00756E13" w:rsidRDefault="00756E13" w:rsidP="00756E13">
      <w:pPr>
        <w:pStyle w:val="Bibliographie"/>
      </w:pPr>
      <w:r w:rsidRPr="0071237D">
        <w:rPr>
          <w:b/>
          <w:bCs/>
        </w:rPr>
        <w:t>NOM, prénom. Date</w:t>
      </w:r>
      <w:r w:rsidRPr="00756E13">
        <w:t xml:space="preserve">. Titre. Mention d’édition. Numérotation de la partie. Lieu d’édition : éditeur, date. Nature de la partie (chapitre, section, </w:t>
      </w:r>
      <w:proofErr w:type="gramStart"/>
      <w:r w:rsidRPr="00756E13">
        <w:t>etc...</w:t>
      </w:r>
      <w:proofErr w:type="gramEnd"/>
      <w:r w:rsidRPr="00756E13">
        <w:t>), numéro de la partie, titre de la partie, pagination de la partie.</w:t>
      </w:r>
    </w:p>
    <w:p w14:paraId="119A950B" w14:textId="02B1054D"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Contribution à un ouvrage</w:t>
      </w:r>
    </w:p>
    <w:p w14:paraId="21A7A291" w14:textId="6EAD34FD" w:rsidR="00756E13" w:rsidRDefault="00756E13" w:rsidP="00756E13">
      <w:pPr>
        <w:pStyle w:val="Bibliographie"/>
      </w:pPr>
      <w:r w:rsidRPr="0071237D">
        <w:rPr>
          <w:b/>
          <w:bCs/>
          <w:sz w:val="18"/>
          <w:szCs w:val="18"/>
        </w:rPr>
        <w:t>NOM</w:t>
      </w:r>
      <w:r w:rsidRPr="0071237D">
        <w:rPr>
          <w:b/>
          <w:bCs/>
        </w:rPr>
        <w:t>, prénom. Date</w:t>
      </w:r>
      <w:r>
        <w:t xml:space="preserve">. Titre de la contribution. In </w:t>
      </w:r>
      <w:r>
        <w:rPr>
          <w:sz w:val="18"/>
          <w:szCs w:val="18"/>
        </w:rPr>
        <w:t>NOM</w:t>
      </w:r>
      <w:r>
        <w:t>, prénom. Titre du document hôte. Mention d’édition. Lieu d’édition : éditeur, date. Pagination de la contribution.</w:t>
      </w:r>
    </w:p>
    <w:p w14:paraId="4EFFF252" w14:textId="77777777"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 xml:space="preserve">Publication en série </w:t>
      </w:r>
    </w:p>
    <w:p w14:paraId="09C851DD" w14:textId="6B598857" w:rsidR="00756E13" w:rsidRPr="00756E13" w:rsidRDefault="00756E13" w:rsidP="00756E13">
      <w:pPr>
        <w:pStyle w:val="Bibliographie"/>
      </w:pPr>
      <w:r w:rsidRPr="00756E13">
        <w:t>Titre. NOM. Mention d’édition. Fascicule (date, n°). Lieu d’édition : éditeur, année. ISSN.</w:t>
      </w:r>
    </w:p>
    <w:p w14:paraId="64F936AB" w14:textId="514E2B0B"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Article d’une publication en série</w:t>
      </w:r>
    </w:p>
    <w:p w14:paraId="029AF784" w14:textId="7133CAFB" w:rsidR="00756E13" w:rsidRPr="00756E13" w:rsidRDefault="00756E13" w:rsidP="00756E13">
      <w:pPr>
        <w:pStyle w:val="Bibliographie"/>
      </w:pPr>
      <w:r w:rsidRPr="0071237D">
        <w:rPr>
          <w:b/>
          <w:bCs/>
        </w:rPr>
        <w:t>NOM, prénom. Date</w:t>
      </w:r>
      <w:r w:rsidRPr="00756E13">
        <w:t>. Titre article. Titre du périodique. Année, vol., n°, pagination de</w:t>
      </w:r>
      <w:r>
        <w:t xml:space="preserve"> </w:t>
      </w:r>
      <w:r w:rsidRPr="00756E13">
        <w:t>l’article.</w:t>
      </w:r>
    </w:p>
    <w:p w14:paraId="0E16250D" w14:textId="674367C9" w:rsidR="00756E13" w:rsidRPr="0071237D" w:rsidRDefault="00756E13" w:rsidP="0071237D">
      <w:pPr>
        <w:pStyle w:val="p1"/>
        <w:keepNext/>
        <w:spacing w:after="0" w:afterAutospacing="0"/>
        <w:rPr>
          <w:rStyle w:val="StyleRecommandations"/>
          <w:rFonts w:eastAsia="MS Mincho"/>
        </w:rPr>
      </w:pPr>
      <w:r w:rsidRPr="0071237D">
        <w:rPr>
          <w:rStyle w:val="StyleRecommandations"/>
          <w:rFonts w:eastAsia="MS Mincho"/>
        </w:rPr>
        <w:t>Travail universitaire</w:t>
      </w:r>
    </w:p>
    <w:p w14:paraId="6F4328B9" w14:textId="7F759BC3" w:rsidR="00756E13" w:rsidRPr="00756E13" w:rsidRDefault="00756E13" w:rsidP="00756E13">
      <w:pPr>
        <w:pStyle w:val="Bibliographie"/>
        <w:rPr>
          <w:rStyle w:val="StyleRecommandations"/>
          <w:rFonts w:ascii="Times New Roman" w:eastAsia="Calibri" w:hAnsi="Times New Roman"/>
          <w:i w:val="0"/>
          <w:color w:val="auto"/>
          <w:sz w:val="24"/>
        </w:rPr>
      </w:pPr>
      <w:r w:rsidRPr="0071237D">
        <w:rPr>
          <w:b/>
          <w:bCs/>
          <w:sz w:val="18"/>
          <w:szCs w:val="18"/>
        </w:rPr>
        <w:t>NOM</w:t>
      </w:r>
      <w:r w:rsidRPr="0071237D">
        <w:rPr>
          <w:b/>
          <w:bCs/>
        </w:rPr>
        <w:t>, prénom. Date</w:t>
      </w:r>
      <w:r>
        <w:t>. Titre. Niveau : discipline : organisme de soutenance, date. Pagination.</w:t>
      </w:r>
    </w:p>
    <w:bookmarkEnd w:id="42"/>
    <w:bookmarkEnd w:id="43"/>
    <w:p w14:paraId="1FE4706A"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Ouvrage électronique</w:t>
      </w:r>
    </w:p>
    <w:p w14:paraId="6F3A78A8" w14:textId="66ECA78B" w:rsidR="0071237D" w:rsidRDefault="0071237D" w:rsidP="0071237D">
      <w:pPr>
        <w:pStyle w:val="Bibliographie"/>
        <w:rPr>
          <w:rFonts w:ascii="Times New Roman" w:eastAsia="Times New Roman" w:hAnsi="Times New Roman"/>
        </w:rPr>
      </w:pPr>
      <w:r w:rsidRPr="0071237D">
        <w:rPr>
          <w:b/>
          <w:bCs/>
        </w:rPr>
        <w:t>NOM, prénom. Date</w:t>
      </w:r>
      <w:r>
        <w:t xml:space="preserve">. </w:t>
      </w:r>
      <w:r>
        <w:rPr>
          <w:rStyle w:val="s1"/>
          <w:i/>
          <w:iCs/>
        </w:rPr>
        <w:t>Titre : sous-titre</w:t>
      </w:r>
      <w:r>
        <w:t xml:space="preserve"> [en ligne]. Mention d’édition. Lieu d’édition : éditeur. (Consulté le date). ISBN. Disponible sur : URL.</w:t>
      </w:r>
    </w:p>
    <w:p w14:paraId="1AAF3607"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lastRenderedPageBreak/>
        <w:t>Chapitre ou contribution à un ouvrage électronique</w:t>
      </w:r>
    </w:p>
    <w:p w14:paraId="3133AC5C" w14:textId="7200905D" w:rsidR="0071237D" w:rsidRDefault="0071237D" w:rsidP="0071237D">
      <w:pPr>
        <w:pStyle w:val="Bibliographie"/>
      </w:pPr>
      <w:r w:rsidRPr="0071237D">
        <w:rPr>
          <w:b/>
          <w:bCs/>
        </w:rPr>
        <w:t>NOM, prénom. Date</w:t>
      </w:r>
      <w:r>
        <w:t xml:space="preserve">. Titre du chapitre ou de la contribution. In : NOM, prénom. </w:t>
      </w:r>
      <w:r>
        <w:rPr>
          <w:rStyle w:val="s1"/>
          <w:i/>
          <w:iCs/>
        </w:rPr>
        <w:t>Titre de l’ouvrage</w:t>
      </w:r>
      <w:r>
        <w:t xml:space="preserve"> [en ligne]. Mention d’édition. Lieu d’édition : éditeur. (Consulté le date). ISBN. Disponible sur : URL.</w:t>
      </w:r>
    </w:p>
    <w:p w14:paraId="4649A6E1"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Article d’une publication en série électronique</w:t>
      </w:r>
    </w:p>
    <w:p w14:paraId="26680B7B" w14:textId="34554520" w:rsidR="0071237D" w:rsidRPr="0071237D" w:rsidRDefault="0071237D" w:rsidP="0071237D">
      <w:pPr>
        <w:pStyle w:val="Bibliographie"/>
      </w:pPr>
      <w:r w:rsidRPr="0071237D">
        <w:rPr>
          <w:b/>
          <w:bCs/>
        </w:rPr>
        <w:t>NOM, prénom. Date</w:t>
      </w:r>
      <w:r w:rsidRPr="0071237D">
        <w:t>. Titre de l’article. In : Titre du périodique [en ligne]. Année, vol., n°, pagination de l’article. (Consulté le date). DOI. Disponible sur : URL.</w:t>
      </w:r>
    </w:p>
    <w:p w14:paraId="3E95CCC5"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Travail universitaire électronique</w:t>
      </w:r>
    </w:p>
    <w:p w14:paraId="008D4128" w14:textId="49C5A69E" w:rsidR="0071237D" w:rsidRPr="0071237D" w:rsidRDefault="0071237D" w:rsidP="0071237D">
      <w:pPr>
        <w:pStyle w:val="Bibliographie"/>
      </w:pPr>
      <w:r w:rsidRPr="0071237D">
        <w:rPr>
          <w:b/>
          <w:bCs/>
        </w:rPr>
        <w:t>NOM, prénom. Date</w:t>
      </w:r>
      <w:r w:rsidRPr="0071237D">
        <w:t>. Titre [en ligne]. Discipline. Lieu de soutenance : organisme de soutenance. (Consulté le date). Disponible à l’adresse : URL.</w:t>
      </w:r>
    </w:p>
    <w:p w14:paraId="60518833"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Rapport électronique</w:t>
      </w:r>
    </w:p>
    <w:p w14:paraId="46095C58" w14:textId="187875F2" w:rsidR="0071237D" w:rsidRPr="0071237D" w:rsidRDefault="0071237D" w:rsidP="0071237D">
      <w:pPr>
        <w:pStyle w:val="Bibliographie"/>
      </w:pPr>
      <w:r w:rsidRPr="0071237D">
        <w:rPr>
          <w:b/>
          <w:bCs/>
        </w:rPr>
        <w:t>NOM, prénom ou ORGANISME. Date</w:t>
      </w:r>
      <w:r w:rsidRPr="0071237D">
        <w:t>. Numéro du rapport : Titre du rapport [en ligne]. Type de rapport. Lieu d’édition : éditeur. (Consulté le date). Disponible sur : URL.</w:t>
      </w:r>
    </w:p>
    <w:p w14:paraId="5B631413" w14:textId="77777777" w:rsid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Site Web ou blog</w:t>
      </w:r>
    </w:p>
    <w:p w14:paraId="70287A60" w14:textId="09249489" w:rsidR="0071237D" w:rsidRPr="0071237D" w:rsidRDefault="0071237D" w:rsidP="0071237D">
      <w:pPr>
        <w:pStyle w:val="Bibliographie"/>
      </w:pPr>
      <w:r w:rsidRPr="0071237D">
        <w:rPr>
          <w:b/>
          <w:bCs/>
        </w:rPr>
        <w:t>NOM, prénom ou ORGANISME (responsable du site). Date de création</w:t>
      </w:r>
      <w:r w:rsidRPr="0071237D">
        <w:t>, date de mise à jour. Titre de la page d’accueil. In : Titre du site [en ligne]. (Consulté le date). Disponible sur : URL.</w:t>
      </w:r>
    </w:p>
    <w:p w14:paraId="2754C365" w14:textId="77777777" w:rsidR="0071237D" w:rsidRPr="0071237D" w:rsidRDefault="0071237D" w:rsidP="0071237D">
      <w:pPr>
        <w:pStyle w:val="p1"/>
        <w:keepNext/>
        <w:spacing w:after="0" w:afterAutospacing="0"/>
        <w:rPr>
          <w:rStyle w:val="StyleRecommandations"/>
          <w:rFonts w:eastAsia="MS Mincho"/>
        </w:rPr>
      </w:pPr>
      <w:r w:rsidRPr="0071237D">
        <w:rPr>
          <w:rStyle w:val="StyleRecommandations"/>
          <w:rFonts w:eastAsia="MS Mincho"/>
        </w:rPr>
        <w:t>Page ou contribution sur un site Web</w:t>
      </w:r>
    </w:p>
    <w:p w14:paraId="5BEBBB72" w14:textId="080E4AB5" w:rsidR="0071237D" w:rsidRPr="0071237D" w:rsidRDefault="0071237D" w:rsidP="0071237D">
      <w:pPr>
        <w:pStyle w:val="Bibliographie"/>
      </w:pPr>
      <w:r w:rsidRPr="0071237D">
        <w:rPr>
          <w:b/>
          <w:bCs/>
        </w:rPr>
        <w:t>NOM, prénom ou ORGANISME. Date</w:t>
      </w:r>
      <w:r w:rsidRPr="0071237D">
        <w:t xml:space="preserve">. Titre de la page ou de la contribution. In : </w:t>
      </w:r>
      <w:r w:rsidRPr="0071237D">
        <w:rPr>
          <w:rStyle w:val="s1"/>
        </w:rPr>
        <w:t>Titre du site</w:t>
      </w:r>
      <w:r w:rsidRPr="0071237D">
        <w:t xml:space="preserve"> [en ligne]. Date de publication ou de mise à jour. (Consulté le date). Disponible sur : URL.</w:t>
      </w:r>
    </w:p>
    <w:p w14:paraId="023DE773" w14:textId="77777777" w:rsidR="005D2921" w:rsidRDefault="005D2921" w:rsidP="008105BB"/>
    <w:p w14:paraId="3DEF931D" w14:textId="77777777" w:rsidR="0071237D" w:rsidRDefault="0071237D" w:rsidP="008105BB"/>
    <w:p w14:paraId="28AA691B" w14:textId="77777777" w:rsidR="0071237D" w:rsidRDefault="0071237D" w:rsidP="008105BB"/>
    <w:p w14:paraId="1BE4E02D" w14:textId="77777777" w:rsidR="005D2921" w:rsidRDefault="005D2921" w:rsidP="008105BB"/>
    <w:p w14:paraId="3678D712" w14:textId="77777777" w:rsidR="005D2921" w:rsidRDefault="005D2921" w:rsidP="008105BB">
      <w:pPr>
        <w:sectPr w:rsidR="005D2921" w:rsidSect="00CA3615">
          <w:headerReference w:type="default" r:id="rId34"/>
          <w:headerReference w:type="first" r:id="rId35"/>
          <w:type w:val="oddPage"/>
          <w:pgSz w:w="11900" w:h="16840"/>
          <w:pgMar w:top="1985" w:right="1701" w:bottom="1701" w:left="1985" w:header="709" w:footer="709" w:gutter="0"/>
          <w:cols w:space="708"/>
          <w:docGrid w:linePitch="360"/>
        </w:sectPr>
      </w:pPr>
    </w:p>
    <w:p w14:paraId="54DFAB46" w14:textId="77777777" w:rsidR="005D2921" w:rsidRDefault="005D2921" w:rsidP="005D2921">
      <w:pPr>
        <w:pStyle w:val="Titre1"/>
        <w:ind w:left="0" w:firstLine="0"/>
      </w:pPr>
      <w:bookmarkStart w:id="44" w:name="_Toc75840768"/>
      <w:bookmarkStart w:id="45" w:name="_Toc133987910"/>
      <w:r>
        <w:lastRenderedPageBreak/>
        <w:br/>
      </w:r>
      <w:bookmarkStart w:id="46" w:name="_Toc294773203"/>
      <w:bookmarkStart w:id="47" w:name="_Toc44358990"/>
      <w:bookmarkStart w:id="48" w:name="_Toc242126110"/>
      <w:r w:rsidRPr="00585429">
        <w:t>ANNEXES</w:t>
      </w:r>
      <w:bookmarkEnd w:id="44"/>
      <w:bookmarkEnd w:id="45"/>
      <w:bookmarkEnd w:id="46"/>
      <w:bookmarkEnd w:id="47"/>
      <w:bookmarkEnd w:id="48"/>
    </w:p>
    <w:p w14:paraId="23BA7F30" w14:textId="77777777" w:rsidR="005D2921" w:rsidRPr="005D2921" w:rsidRDefault="005D2921" w:rsidP="005D2921"/>
    <w:p w14:paraId="44AE1759" w14:textId="77777777" w:rsidR="005D2921" w:rsidRDefault="005D2921" w:rsidP="008105BB">
      <w:pPr>
        <w:sectPr w:rsidR="005D2921" w:rsidSect="00CA3615">
          <w:headerReference w:type="first" r:id="rId36"/>
          <w:type w:val="oddPage"/>
          <w:pgSz w:w="11900" w:h="16840"/>
          <w:pgMar w:top="1985" w:right="1701" w:bottom="1701" w:left="1985" w:header="709" w:footer="709" w:gutter="0"/>
          <w:cols w:space="708"/>
          <w:titlePg/>
          <w:docGrid w:linePitch="360"/>
        </w:sectPr>
      </w:pPr>
    </w:p>
    <w:p w14:paraId="65C29309" w14:textId="77777777" w:rsidR="005D2921" w:rsidRDefault="005D2921" w:rsidP="005D2921">
      <w:r w:rsidRPr="00585429">
        <w:lastRenderedPageBreak/>
        <w:t>Textes annexes</w:t>
      </w:r>
    </w:p>
    <w:p w14:paraId="33445980" w14:textId="77777777" w:rsidR="00962A6E" w:rsidRDefault="00962A6E" w:rsidP="005D2921"/>
    <w:p w14:paraId="748FBB13" w14:textId="77777777" w:rsidR="008105BB" w:rsidRDefault="008105BB" w:rsidP="008105BB"/>
    <w:p w14:paraId="4908BCF1" w14:textId="77777777" w:rsidR="005D2921" w:rsidRDefault="005D2921" w:rsidP="008105BB">
      <w:pPr>
        <w:sectPr w:rsidR="005D2921" w:rsidSect="00CA3615">
          <w:headerReference w:type="default" r:id="rId37"/>
          <w:headerReference w:type="first" r:id="rId38"/>
          <w:type w:val="oddPage"/>
          <w:pgSz w:w="11900" w:h="16840"/>
          <w:pgMar w:top="1985" w:right="1701" w:bottom="1701" w:left="1985" w:header="709" w:footer="709" w:gutter="0"/>
          <w:cols w:space="708"/>
          <w:docGrid w:linePitch="360"/>
        </w:sectPr>
      </w:pPr>
    </w:p>
    <w:p w14:paraId="6F4538E6" w14:textId="77777777" w:rsidR="005D2921" w:rsidRPr="00585429" w:rsidRDefault="005D2921" w:rsidP="005D2921">
      <w:pPr>
        <w:pStyle w:val="Titre1"/>
        <w:ind w:left="0" w:firstLine="0"/>
      </w:pPr>
      <w:bookmarkStart w:id="49" w:name="_Toc133987911"/>
      <w:r>
        <w:lastRenderedPageBreak/>
        <w:br/>
      </w:r>
      <w:bookmarkStart w:id="50" w:name="_Toc294773204"/>
      <w:bookmarkStart w:id="51" w:name="_Toc44358991"/>
      <w:bookmarkStart w:id="52" w:name="_Toc242126111"/>
      <w:r w:rsidRPr="00585429">
        <w:t>Index</w:t>
      </w:r>
      <w:bookmarkEnd w:id="49"/>
      <w:bookmarkEnd w:id="50"/>
      <w:bookmarkEnd w:id="51"/>
      <w:bookmarkEnd w:id="52"/>
    </w:p>
    <w:p w14:paraId="4DA4B71B" w14:textId="77777777" w:rsidR="005D2921" w:rsidRDefault="005D2921" w:rsidP="008105BB"/>
    <w:p w14:paraId="431161D9" w14:textId="77777777" w:rsidR="005D2921" w:rsidRDefault="005D2921" w:rsidP="008105BB">
      <w:pPr>
        <w:sectPr w:rsidR="005D2921" w:rsidSect="00CA3615">
          <w:headerReference w:type="first" r:id="rId39"/>
          <w:type w:val="oddPage"/>
          <w:pgSz w:w="11900" w:h="16840"/>
          <w:pgMar w:top="1985" w:right="1701" w:bottom="1701" w:left="1985" w:header="709" w:footer="709" w:gutter="0"/>
          <w:cols w:space="708"/>
          <w:titlePg/>
          <w:docGrid w:linePitch="360"/>
        </w:sectPr>
      </w:pPr>
    </w:p>
    <w:p w14:paraId="0CE38FE9" w14:textId="77777777" w:rsidR="005D2921" w:rsidRDefault="005D2921" w:rsidP="005D2921">
      <w:r>
        <w:lastRenderedPageBreak/>
        <w:t>Insérer</w:t>
      </w:r>
      <w:r w:rsidRPr="00585429">
        <w:t xml:space="preserve"> Index</w:t>
      </w:r>
    </w:p>
    <w:p w14:paraId="11149B77" w14:textId="77777777" w:rsidR="005D2921" w:rsidRDefault="005D2921" w:rsidP="008105BB"/>
    <w:p w14:paraId="5E9CD216" w14:textId="77777777" w:rsidR="005D2921" w:rsidRDefault="005D2921" w:rsidP="008105BB">
      <w:pPr>
        <w:sectPr w:rsidR="005D2921" w:rsidSect="00CA3615">
          <w:headerReference w:type="default" r:id="rId40"/>
          <w:headerReference w:type="first" r:id="rId41"/>
          <w:type w:val="oddPage"/>
          <w:pgSz w:w="11900" w:h="16840"/>
          <w:pgMar w:top="1985" w:right="1701" w:bottom="1701" w:left="1985" w:header="709" w:footer="709" w:gutter="0"/>
          <w:cols w:space="708"/>
          <w:docGrid w:linePitch="360"/>
        </w:sectPr>
      </w:pPr>
    </w:p>
    <w:p w14:paraId="41347620" w14:textId="77777777" w:rsidR="005D2921" w:rsidRPr="009172B4" w:rsidRDefault="005D2921" w:rsidP="005D2921">
      <w:pPr>
        <w:rPr>
          <w:rStyle w:val="StyleRecommandations"/>
        </w:rPr>
      </w:pPr>
      <w:r w:rsidRPr="009172B4">
        <w:rPr>
          <w:rStyle w:val="StyleRecommandations"/>
        </w:rPr>
        <w:lastRenderedPageBreak/>
        <w:t>3</w:t>
      </w:r>
      <w:r w:rsidRPr="009172B4">
        <w:rPr>
          <w:rStyle w:val="StyleRecommandations"/>
          <w:vertAlign w:val="superscript"/>
        </w:rPr>
        <w:t>ème</w:t>
      </w:r>
      <w:r w:rsidRPr="009172B4">
        <w:rPr>
          <w:rStyle w:val="StyleRecommandations"/>
        </w:rPr>
        <w:t xml:space="preserve"> de couverture = Face intérieure de la couverture</w:t>
      </w:r>
    </w:p>
    <w:p w14:paraId="14A48531" w14:textId="77777777" w:rsidR="005D2921" w:rsidRPr="009172B4" w:rsidRDefault="005D2921" w:rsidP="005D2921">
      <w:pPr>
        <w:rPr>
          <w:rStyle w:val="StyleRecommandations"/>
        </w:rPr>
      </w:pPr>
      <w:r w:rsidRPr="009172B4">
        <w:rPr>
          <w:rStyle w:val="StyleRecommandations"/>
        </w:rPr>
        <w:t xml:space="preserve">Résumé dans une éventuelle 3ème langue - </w:t>
      </w:r>
    </w:p>
    <w:p w14:paraId="06965AEF" w14:textId="77777777" w:rsidR="005D2921" w:rsidRDefault="005D2921" w:rsidP="005D2921"/>
    <w:p w14:paraId="512B23CB" w14:textId="77777777" w:rsidR="005D2921" w:rsidRPr="00E42E7A" w:rsidRDefault="005D2921" w:rsidP="005D2921">
      <w:pPr>
        <w:pStyle w:val="Texteresums"/>
      </w:pPr>
      <w:r>
        <w:t>Texte résumé</w:t>
      </w:r>
    </w:p>
    <w:p w14:paraId="7F08F996" w14:textId="77777777" w:rsidR="005D2921" w:rsidRDefault="005D2921">
      <w:pPr>
        <w:spacing w:line="240" w:lineRule="auto"/>
        <w:ind w:firstLine="0"/>
        <w:jc w:val="left"/>
      </w:pPr>
      <w:r>
        <w:br w:type="page"/>
      </w:r>
    </w:p>
    <w:p w14:paraId="165BDD57" w14:textId="77777777" w:rsidR="005D2921" w:rsidRDefault="005D2921" w:rsidP="005D2921">
      <w:pPr>
        <w:ind w:firstLine="0"/>
        <w:jc w:val="left"/>
        <w:rPr>
          <w:rFonts w:ascii="Calibri" w:hAnsi="Calibri"/>
          <w:sz w:val="22"/>
        </w:rPr>
      </w:pPr>
    </w:p>
    <w:p w14:paraId="5D47112B" w14:textId="77777777" w:rsidR="005D2921" w:rsidRDefault="005D2921" w:rsidP="005D2921">
      <w:pPr>
        <w:pBdr>
          <w:top w:val="single" w:sz="4" w:space="1" w:color="auto"/>
          <w:bottom w:val="single" w:sz="4" w:space="1" w:color="auto"/>
        </w:pBdr>
        <w:spacing w:after="120"/>
        <w:ind w:firstLine="0"/>
        <w:jc w:val="center"/>
        <w:rPr>
          <w:b/>
        </w:rPr>
      </w:pPr>
      <w:r>
        <w:rPr>
          <w:b/>
        </w:rPr>
        <w:t xml:space="preserve">Résumé </w:t>
      </w:r>
      <w:r w:rsidRPr="009172B4">
        <w:rPr>
          <w:rStyle w:val="StyleRecommandations"/>
        </w:rPr>
        <w:t>(1700 signes espaces non compris / 2000 espaces compris)</w:t>
      </w:r>
    </w:p>
    <w:p w14:paraId="0A6A922A" w14:textId="77777777" w:rsidR="005D2921" w:rsidRPr="00E42E7A" w:rsidRDefault="005D2921" w:rsidP="005D2921">
      <w:pPr>
        <w:pStyle w:val="Texteresums"/>
      </w:pPr>
      <w:r>
        <w:t>Texte résumé</w:t>
      </w:r>
    </w:p>
    <w:p w14:paraId="35760C2E" w14:textId="77777777" w:rsidR="005D2921" w:rsidRPr="00BA718D" w:rsidRDefault="005D2921" w:rsidP="005D2921">
      <w:pPr>
        <w:pStyle w:val="Texteresums"/>
        <w:spacing w:before="120"/>
      </w:pPr>
      <w:r w:rsidRPr="000E7252">
        <w:rPr>
          <w:b/>
          <w:i/>
        </w:rPr>
        <w:t>Mots clefs </w:t>
      </w:r>
      <w:r>
        <w:t xml:space="preserve">: </w:t>
      </w:r>
    </w:p>
    <w:p w14:paraId="0CBE2006" w14:textId="77777777" w:rsidR="005D2921" w:rsidRDefault="005D2921" w:rsidP="005D2921">
      <w:pPr>
        <w:pBdr>
          <w:top w:val="single" w:sz="4" w:space="1" w:color="auto"/>
          <w:bottom w:val="single" w:sz="4" w:space="1" w:color="auto"/>
        </w:pBdr>
        <w:spacing w:before="240"/>
        <w:ind w:firstLine="0"/>
        <w:jc w:val="center"/>
        <w:rPr>
          <w:b/>
        </w:rPr>
      </w:pPr>
      <w:r>
        <w:rPr>
          <w:b/>
        </w:rPr>
        <w:t xml:space="preserve">Abstract </w:t>
      </w:r>
      <w:r w:rsidRPr="009172B4">
        <w:rPr>
          <w:rStyle w:val="StyleRecommandations"/>
        </w:rPr>
        <w:t>(1700 signes espaces non compris / 2000 espaces compris)</w:t>
      </w:r>
    </w:p>
    <w:p w14:paraId="74DF3B73" w14:textId="77777777" w:rsidR="005D2921" w:rsidRPr="00BA718D" w:rsidRDefault="005D2921" w:rsidP="00715B49">
      <w:pPr>
        <w:pStyle w:val="En-ttedetabledesmatires"/>
      </w:pPr>
      <w:r>
        <w:t>Titre en anglais</w:t>
      </w:r>
    </w:p>
    <w:p w14:paraId="32F8B09A" w14:textId="77777777" w:rsidR="005D2921" w:rsidRPr="00E42E7A" w:rsidRDefault="005D2921" w:rsidP="005D2921">
      <w:pPr>
        <w:pStyle w:val="Texteresums"/>
      </w:pPr>
      <w:r>
        <w:t>Texte</w:t>
      </w:r>
    </w:p>
    <w:p w14:paraId="099BC74F" w14:textId="77777777" w:rsidR="005D2921" w:rsidRPr="0051662C" w:rsidRDefault="005D2921" w:rsidP="005D2921">
      <w:pPr>
        <w:pStyle w:val="Texteresums"/>
        <w:spacing w:before="120"/>
        <w:rPr>
          <w:b/>
          <w:i/>
        </w:rPr>
      </w:pPr>
      <w:r w:rsidRPr="000E7252">
        <w:rPr>
          <w:b/>
          <w:i/>
        </w:rPr>
        <w:t>Keywords</w:t>
      </w:r>
      <w:r w:rsidRPr="0051662C">
        <w:rPr>
          <w:b/>
          <w:i/>
        </w:rPr>
        <w:t xml:space="preserve"> : </w:t>
      </w:r>
    </w:p>
    <w:p w14:paraId="3839E07D" w14:textId="77777777" w:rsidR="005D2921" w:rsidRPr="00DA2096" w:rsidRDefault="005D2921" w:rsidP="008105BB"/>
    <w:sectPr w:rsidR="005D2921" w:rsidRPr="00DA2096" w:rsidSect="00CA3615">
      <w:headerReference w:type="even" r:id="rId42"/>
      <w:headerReference w:type="default" r:id="rId43"/>
      <w:headerReference w:type="first" r:id="rId44"/>
      <w:type w:val="oddPage"/>
      <w:pgSz w:w="11900" w:h="16840"/>
      <w:pgMar w:top="1985" w:right="1701" w:bottom="170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CC5671" w14:textId="77777777" w:rsidR="005303E5" w:rsidRDefault="005303E5" w:rsidP="009612D7">
      <w:pPr>
        <w:spacing w:line="240" w:lineRule="auto"/>
      </w:pPr>
      <w:r>
        <w:separator/>
      </w:r>
    </w:p>
    <w:p w14:paraId="541D1D38" w14:textId="77777777" w:rsidR="005303E5" w:rsidRDefault="005303E5"/>
  </w:endnote>
  <w:endnote w:type="continuationSeparator" w:id="0">
    <w:p w14:paraId="44C88D4F" w14:textId="77777777" w:rsidR="005303E5" w:rsidRDefault="005303E5" w:rsidP="009612D7">
      <w:pPr>
        <w:spacing w:line="240" w:lineRule="auto"/>
      </w:pPr>
      <w:r>
        <w:continuationSeparator/>
      </w:r>
    </w:p>
    <w:p w14:paraId="5CE1DA8D" w14:textId="77777777" w:rsidR="005303E5" w:rsidRDefault="00530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harter">
    <w:panose1 w:val="02040503050506020203"/>
    <w:charset w:val="00"/>
    <w:family w:val="roman"/>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EA4C91" w14:textId="77777777" w:rsidR="008105BB" w:rsidRPr="008D5753" w:rsidRDefault="008105BB" w:rsidP="003548D4">
    <w:pPr>
      <w:pStyle w:val="Pieddepage"/>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8B8D506" w14:textId="77777777" w:rsidR="005303E5" w:rsidRDefault="005303E5" w:rsidP="00A92605">
      <w:pPr>
        <w:pStyle w:val="Notedebasdepage"/>
        <w:jc w:val="left"/>
      </w:pPr>
      <w:r>
        <w:separator/>
      </w:r>
    </w:p>
    <w:p w14:paraId="05D1078C" w14:textId="77777777" w:rsidR="005303E5" w:rsidRDefault="005303E5"/>
  </w:footnote>
  <w:footnote w:type="continuationSeparator" w:id="0">
    <w:p w14:paraId="129E87FA" w14:textId="77777777" w:rsidR="005303E5" w:rsidRDefault="005303E5" w:rsidP="009612D7">
      <w:pPr>
        <w:spacing w:line="240" w:lineRule="auto"/>
      </w:pPr>
      <w:r>
        <w:continuationSeparator/>
      </w:r>
    </w:p>
    <w:p w14:paraId="66D343C1" w14:textId="77777777" w:rsidR="005303E5" w:rsidRDefault="005303E5"/>
  </w:footnote>
  <w:footnote w:id="1">
    <w:p w14:paraId="6DA8E8E2" w14:textId="77777777" w:rsidR="00897E5D" w:rsidRDefault="00897E5D" w:rsidP="00897E5D">
      <w:pPr>
        <w:pStyle w:val="Notedebasdepage"/>
      </w:pPr>
      <w:r>
        <w:rPr>
          <w:rStyle w:val="Appelnotedebasdep"/>
        </w:rPr>
        <w:footnoteRef/>
      </w:r>
      <w:r>
        <w:t xml:space="preserve"> Notes de bas de page</w:t>
      </w:r>
    </w:p>
  </w:footnote>
  <w:footnote w:id="2">
    <w:p w14:paraId="03FB0DA8" w14:textId="77777777" w:rsidR="00E4496A" w:rsidRPr="00F33489" w:rsidRDefault="00E4496A" w:rsidP="00E4496A">
      <w:pPr>
        <w:pStyle w:val="Notedebasdepage"/>
        <w:rPr>
          <w:b/>
        </w:rPr>
      </w:pPr>
      <w:r>
        <w:rPr>
          <w:rStyle w:val="Appelnotedebasdep"/>
        </w:rPr>
        <w:footnoteRef/>
      </w:r>
      <w:r>
        <w:t xml:space="preserve"> </w:t>
      </w:r>
      <w:r w:rsidRPr="00874638">
        <w:rPr>
          <w:rStyle w:val="StyleRecommandations"/>
        </w:rPr>
        <w:t xml:space="preserve">Ceci est une autre note. </w:t>
      </w:r>
      <w:r w:rsidR="008105BB" w:rsidRPr="00874638">
        <w:rPr>
          <w:rStyle w:val="StyleRecommandations"/>
        </w:rPr>
        <w:t>Selon le nombre de notes total, il est possible, soit de numéroter les notes en continue dans tous le document, soit de recomencer la numérotation au début de chaque grande partie (titres de niveau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312F03" w14:textId="77777777" w:rsidR="00744FFF" w:rsidRPr="00B91836" w:rsidRDefault="00744FFF" w:rsidP="00B91836">
    <w:pPr>
      <w:pStyle w:val="En-tte"/>
      <w:tabs>
        <w:tab w:val="clear" w:pos="4536"/>
        <w:tab w:val="clear" w:pos="9072"/>
        <w:tab w:val="right" w:pos="8647"/>
      </w:tabs>
      <w:ind w:left="-851" w:right="-28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B75B71" w14:textId="77777777" w:rsidR="00B91836" w:rsidRPr="00B91836" w:rsidRDefault="00B91836" w:rsidP="00B91836">
    <w:pPr>
      <w:pStyle w:val="En-tte"/>
      <w:pBdr>
        <w:bottom w:val="single" w:sz="4" w:space="1" w:color="auto"/>
      </w:pBdr>
      <w:tabs>
        <w:tab w:val="clear" w:pos="4536"/>
        <w:tab w:val="clear" w:pos="9072"/>
        <w:tab w:val="right" w:pos="8647"/>
      </w:tabs>
      <w:ind w:left="-851" w:right="-286"/>
    </w:pP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21</w:t>
    </w:r>
    <w:r w:rsidRPr="00BA718D">
      <w:rPr>
        <w:rStyle w:val="Numrodepage"/>
        <w: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0A8336" w14:textId="77777777" w:rsidR="00B91836" w:rsidRPr="00B91836" w:rsidRDefault="00B91836" w:rsidP="00B91836">
    <w:pPr>
      <w:pStyle w:val="En-tte"/>
      <w:pBdr>
        <w:bottom w:val="single" w:sz="4" w:space="1" w:color="auto"/>
      </w:pBdr>
      <w:tabs>
        <w:tab w:val="clear" w:pos="4536"/>
        <w:tab w:val="clear" w:pos="9072"/>
        <w:tab w:val="right" w:pos="8647"/>
      </w:tabs>
      <w:ind w:left="-851" w:right="-286"/>
    </w:pP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21</w:t>
    </w:r>
    <w:r w:rsidRPr="00BA718D">
      <w:rPr>
        <w:rStyle w:val="Numrodepage"/>
        <w: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2CAE84" w14:textId="77777777" w:rsidR="00B91836" w:rsidRPr="00B91836" w:rsidRDefault="00B91836" w:rsidP="00B91836">
    <w:pPr>
      <w:pStyle w:val="En-tte"/>
      <w:tabs>
        <w:tab w:val="clear" w:pos="4536"/>
        <w:tab w:val="clear" w:pos="9072"/>
        <w:tab w:val="right" w:pos="8647"/>
      </w:tabs>
      <w:ind w:left="-851" w:right="-28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41ECB6" w14:textId="77777777" w:rsidR="00B91836" w:rsidRPr="00B91836" w:rsidRDefault="00B91836" w:rsidP="00B91836">
    <w:pPr>
      <w:pStyle w:val="En-tte"/>
      <w:pBdr>
        <w:bottom w:val="single" w:sz="4" w:space="1" w:color="auto"/>
      </w:pBdr>
      <w:tabs>
        <w:tab w:val="clear" w:pos="4536"/>
        <w:tab w:val="clear" w:pos="9072"/>
        <w:tab w:val="right" w:pos="8647"/>
      </w:tabs>
      <w:ind w:left="-851" w:right="-286"/>
    </w:pPr>
    <w:r>
      <w:t xml:space="preserve">Introduction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21</w:t>
    </w:r>
    <w:r w:rsidRPr="00BA718D">
      <w:rPr>
        <w:rStyle w:val="Numrodepage"/>
        <w:b/>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C5EF1A" w14:textId="77777777" w:rsidR="00B91836" w:rsidRPr="00B91836" w:rsidRDefault="00B91836" w:rsidP="00B91836">
    <w:pPr>
      <w:pStyle w:val="En-tte"/>
      <w:tabs>
        <w:tab w:val="clear" w:pos="4536"/>
        <w:tab w:val="clear" w:pos="9072"/>
        <w:tab w:val="right" w:pos="8647"/>
      </w:tabs>
      <w:ind w:left="-851" w:right="-286"/>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460D7D" w14:textId="77777777" w:rsidR="00943983" w:rsidRPr="00943983" w:rsidRDefault="00943983" w:rsidP="00943983">
    <w:pPr>
      <w:pStyle w:val="En-tte"/>
      <w:pBdr>
        <w:bottom w:val="single" w:sz="4" w:space="1" w:color="auto"/>
      </w:pBdr>
      <w:tabs>
        <w:tab w:val="clear" w:pos="4536"/>
        <w:tab w:val="clear" w:pos="9072"/>
        <w:tab w:val="right" w:pos="8647"/>
      </w:tabs>
      <w:ind w:left="-851" w:right="-286"/>
    </w:pPr>
    <w:r>
      <w:t>1</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15</w:t>
    </w:r>
    <w:r w:rsidRPr="00BA718D">
      <w:rPr>
        <w:rStyle w:val="Numrodepage"/>
        <w:b/>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E2FCFF" w14:textId="77777777" w:rsidR="00B91836" w:rsidRPr="00860EA9" w:rsidRDefault="00943983" w:rsidP="00860EA9">
    <w:pPr>
      <w:pStyle w:val="En-tte"/>
      <w:pBdr>
        <w:bottom w:val="single" w:sz="4" w:space="1" w:color="auto"/>
      </w:pBdr>
      <w:tabs>
        <w:tab w:val="clear" w:pos="4536"/>
        <w:tab w:val="clear" w:pos="9072"/>
        <w:tab w:val="right" w:pos="8647"/>
      </w:tabs>
      <w:ind w:left="-851" w:right="-286"/>
    </w:pPr>
    <w:r>
      <w:t>1</w:t>
    </w:r>
    <w:r w:rsidR="00860EA9" w:rsidRPr="000E7252">
      <w:rPr>
        <w:vertAlign w:val="superscript"/>
      </w:rPr>
      <w:t>e</w:t>
    </w:r>
    <w:r w:rsidR="00860EA9">
      <w:t xml:space="preserve"> Partie - </w:t>
    </w:r>
    <w:r w:rsidR="00860EA9" w:rsidRPr="00BA718D">
      <w:rPr>
        <w:rStyle w:val="Numrodepage"/>
      </w:rPr>
      <w:tab/>
    </w:r>
    <w:r w:rsidR="00860EA9" w:rsidRPr="00BA718D">
      <w:rPr>
        <w:rStyle w:val="Numrodepage"/>
        <w:b/>
      </w:rPr>
      <w:fldChar w:fldCharType="begin"/>
    </w:r>
    <w:r w:rsidR="00860EA9" w:rsidRPr="00BA718D">
      <w:rPr>
        <w:rStyle w:val="Numrodepage"/>
        <w:b/>
      </w:rPr>
      <w:instrText xml:space="preserve"> </w:instrText>
    </w:r>
    <w:r w:rsidR="00860EA9">
      <w:rPr>
        <w:rStyle w:val="Numrodepage"/>
        <w:b/>
      </w:rPr>
      <w:instrText>PAGE</w:instrText>
    </w:r>
    <w:r w:rsidR="00860EA9" w:rsidRPr="00BA718D">
      <w:rPr>
        <w:rStyle w:val="Numrodepage"/>
        <w:b/>
      </w:rPr>
      <w:instrText xml:space="preserve"> </w:instrText>
    </w:r>
    <w:r w:rsidR="00860EA9" w:rsidRPr="00BA718D">
      <w:rPr>
        <w:rStyle w:val="Numrodepage"/>
        <w:b/>
      </w:rPr>
      <w:fldChar w:fldCharType="separate"/>
    </w:r>
    <w:r w:rsidR="00860EA9">
      <w:rPr>
        <w:rStyle w:val="Numrodepage"/>
        <w:b/>
      </w:rPr>
      <w:t>17</w:t>
    </w:r>
    <w:r w:rsidR="00860EA9" w:rsidRPr="00BA718D">
      <w:rPr>
        <w:rStyle w:val="Numrodepage"/>
        <w:b/>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7A6186" w14:textId="77777777" w:rsidR="00B91836" w:rsidRDefault="00B91836" w:rsidP="00B91836">
    <w:pPr>
      <w:pStyle w:val="En-tte"/>
      <w:tabs>
        <w:tab w:val="clear" w:pos="4536"/>
        <w:tab w:val="clear" w:pos="9072"/>
        <w:tab w:val="right" w:pos="8647"/>
      </w:tabs>
      <w:ind w:left="-851" w:right="-286"/>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5DF32B" w14:textId="77777777" w:rsidR="006120C2" w:rsidRPr="00943983" w:rsidRDefault="006120C2" w:rsidP="00943983">
    <w:pPr>
      <w:pStyle w:val="En-tte"/>
      <w:pBdr>
        <w:bottom w:val="single" w:sz="4" w:space="1" w:color="auto"/>
      </w:pBdr>
      <w:tabs>
        <w:tab w:val="clear" w:pos="4536"/>
        <w:tab w:val="clear" w:pos="9072"/>
        <w:tab w:val="right" w:pos="8647"/>
      </w:tabs>
      <w:ind w:left="-851" w:right="-286"/>
    </w:pPr>
    <w:r>
      <w:t>2</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15</w:t>
    </w:r>
    <w:r w:rsidRPr="00BA718D">
      <w:rPr>
        <w:rStyle w:val="Numrodepage"/>
        <w:b/>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381D92" w14:textId="77777777" w:rsidR="00B91836" w:rsidRDefault="00B91836" w:rsidP="00C800CB">
    <w:pPr>
      <w:pStyle w:val="En-tte"/>
      <w:pBdr>
        <w:bottom w:val="single" w:sz="4" w:space="1" w:color="auto"/>
      </w:pBdr>
      <w:tabs>
        <w:tab w:val="clear" w:pos="4536"/>
        <w:tab w:val="clear" w:pos="9072"/>
        <w:tab w:val="right" w:pos="8647"/>
      </w:tabs>
      <w:ind w:left="-851" w:right="-286"/>
    </w:pPr>
    <w:r>
      <w:t>2</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DB25BB" w14:textId="77777777" w:rsidR="00B91836" w:rsidRDefault="00B91836" w:rsidP="00B91836">
    <w:pPr>
      <w:pStyle w:val="En-tte"/>
      <w:tabs>
        <w:tab w:val="clear" w:pos="4536"/>
        <w:tab w:val="clear" w:pos="9072"/>
        <w:tab w:val="right" w:pos="8647"/>
      </w:tabs>
      <w:ind w:left="-851" w:right="-286"/>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062A0E" w14:textId="77777777" w:rsidR="006120C2" w:rsidRPr="00943983" w:rsidRDefault="006120C2" w:rsidP="00943983">
    <w:pPr>
      <w:pStyle w:val="En-tte"/>
      <w:pBdr>
        <w:bottom w:val="single" w:sz="4" w:space="1" w:color="auto"/>
      </w:pBdr>
      <w:tabs>
        <w:tab w:val="clear" w:pos="4536"/>
        <w:tab w:val="clear" w:pos="9072"/>
        <w:tab w:val="right" w:pos="8647"/>
      </w:tabs>
      <w:ind w:left="-851" w:right="-286"/>
    </w:pPr>
    <w:r>
      <w:t>3</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15</w:t>
    </w:r>
    <w:r w:rsidRPr="00BA718D">
      <w:rPr>
        <w:rStyle w:val="Numrodepage"/>
        <w:b/>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3592DC" w14:textId="77777777" w:rsidR="00B91836" w:rsidRDefault="00B91836" w:rsidP="00C800CB">
    <w:pPr>
      <w:pStyle w:val="En-tte"/>
      <w:pBdr>
        <w:bottom w:val="single" w:sz="4" w:space="1" w:color="auto"/>
      </w:pBdr>
      <w:tabs>
        <w:tab w:val="clear" w:pos="4536"/>
        <w:tab w:val="clear" w:pos="9072"/>
        <w:tab w:val="right" w:pos="8647"/>
      </w:tabs>
      <w:ind w:left="-851" w:right="-286"/>
    </w:pPr>
    <w:r>
      <w:t>3</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B1A4E5" w14:textId="77777777" w:rsidR="008105BB" w:rsidRDefault="008105BB" w:rsidP="003548D4">
    <w:pPr>
      <w:pStyle w:val="En-tte"/>
      <w:tabs>
        <w:tab w:val="clear" w:pos="4536"/>
        <w:tab w:val="clear" w:pos="9072"/>
        <w:tab w:val="right" w:pos="8647"/>
      </w:tabs>
      <w:ind w:left="-284" w:right="-286"/>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109CC5" w14:textId="77777777" w:rsidR="006120C2" w:rsidRDefault="006120C2" w:rsidP="006120C2">
    <w:pPr>
      <w:pStyle w:val="En-tte"/>
      <w:pBdr>
        <w:bottom w:val="single" w:sz="4" w:space="1" w:color="auto"/>
      </w:pBdr>
      <w:tabs>
        <w:tab w:val="clear" w:pos="4536"/>
        <w:tab w:val="clear" w:pos="9072"/>
        <w:tab w:val="right" w:pos="8647"/>
      </w:tabs>
      <w:ind w:left="-851" w:right="-286"/>
    </w:pPr>
    <w:r>
      <w:t>4</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25</w:t>
    </w:r>
    <w:r w:rsidRPr="00BA718D">
      <w:rPr>
        <w:rStyle w:val="Numrodepage"/>
        <w:b/>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70AFE9" w14:textId="77777777" w:rsidR="00B91836" w:rsidRDefault="00B91836" w:rsidP="00C800CB">
    <w:pPr>
      <w:pStyle w:val="En-tte"/>
      <w:pBdr>
        <w:bottom w:val="single" w:sz="4" w:space="1" w:color="auto"/>
      </w:pBdr>
      <w:tabs>
        <w:tab w:val="clear" w:pos="4536"/>
        <w:tab w:val="clear" w:pos="9072"/>
        <w:tab w:val="right" w:pos="8647"/>
      </w:tabs>
      <w:ind w:left="-851" w:right="-286"/>
    </w:pPr>
    <w:r>
      <w:t>4</w:t>
    </w:r>
    <w:r w:rsidRPr="000E7252">
      <w:rPr>
        <w:vertAlign w:val="superscript"/>
      </w:rPr>
      <w:t>e</w:t>
    </w:r>
    <w:r>
      <w:t xml:space="preserve"> Partie - </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43C176" w14:textId="77777777" w:rsidR="006800F4" w:rsidRDefault="006800F4" w:rsidP="006800F4">
    <w:pPr>
      <w:pStyle w:val="En-tte"/>
      <w:tabs>
        <w:tab w:val="clear" w:pos="4536"/>
        <w:tab w:val="clear" w:pos="9072"/>
        <w:tab w:val="right" w:pos="8647"/>
      </w:tabs>
      <w:ind w:left="-851" w:right="-286"/>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D1716D" w14:textId="77777777" w:rsidR="006120C2" w:rsidRPr="006120C2" w:rsidRDefault="006120C2" w:rsidP="006120C2">
    <w:pPr>
      <w:pStyle w:val="En-tte"/>
      <w:pBdr>
        <w:bottom w:val="single" w:sz="4" w:space="1" w:color="auto"/>
      </w:pBdr>
      <w:tabs>
        <w:tab w:val="clear" w:pos="4536"/>
        <w:tab w:val="clear" w:pos="9072"/>
        <w:tab w:val="right" w:pos="8647"/>
      </w:tabs>
      <w:ind w:left="-851" w:right="-286"/>
    </w:pPr>
    <w:r>
      <w:rPr>
        <w:rStyle w:val="Numrodepage"/>
      </w:rPr>
      <w:t>Conclusion</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33</w:t>
    </w:r>
    <w:r w:rsidRPr="00BA718D">
      <w:rPr>
        <w:rStyle w:val="Numrodepage"/>
        <w:b/>
      </w:rPr>
      <w:fldChar w:fldCharType="end"/>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25889E" w14:textId="77777777" w:rsidR="006800F4" w:rsidRDefault="006800F4" w:rsidP="00C800CB">
    <w:pPr>
      <w:pStyle w:val="En-tte"/>
      <w:pBdr>
        <w:bottom w:val="single" w:sz="4" w:space="1" w:color="auto"/>
      </w:pBdr>
      <w:tabs>
        <w:tab w:val="clear" w:pos="4536"/>
        <w:tab w:val="clear" w:pos="9072"/>
        <w:tab w:val="right" w:pos="8647"/>
      </w:tabs>
      <w:ind w:left="-851" w:right="-286"/>
    </w:pPr>
    <w:r>
      <w:rPr>
        <w:rStyle w:val="Numrodepage"/>
      </w:rPr>
      <w:t>Conclusion</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22F86C" w14:textId="77777777" w:rsidR="006800F4" w:rsidRDefault="006800F4" w:rsidP="006800F4">
    <w:pPr>
      <w:pStyle w:val="En-tte"/>
      <w:tabs>
        <w:tab w:val="clear" w:pos="4536"/>
        <w:tab w:val="clear" w:pos="9072"/>
        <w:tab w:val="right" w:pos="8647"/>
      </w:tabs>
      <w:ind w:left="-851" w:right="-286"/>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7B453F" w14:textId="77777777" w:rsidR="006120C2" w:rsidRPr="006120C2" w:rsidRDefault="006120C2" w:rsidP="006120C2">
    <w:pPr>
      <w:pStyle w:val="En-tte"/>
      <w:pBdr>
        <w:bottom w:val="single" w:sz="4" w:space="1" w:color="auto"/>
      </w:pBdr>
      <w:tabs>
        <w:tab w:val="clear" w:pos="4536"/>
        <w:tab w:val="clear" w:pos="9072"/>
        <w:tab w:val="right" w:pos="8647"/>
      </w:tabs>
      <w:ind w:left="-851" w:right="-286"/>
    </w:pPr>
    <w:r>
      <w:rPr>
        <w:rStyle w:val="Numrodepage"/>
      </w:rPr>
      <w:t>Bibliographie</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37</w:t>
    </w:r>
    <w:r w:rsidRPr="00BA718D">
      <w:rPr>
        <w:rStyle w:val="Numrodepage"/>
        <w:b/>
      </w:rPr>
      <w:fldChar w:fldCharType="end"/>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6478CD" w14:textId="77777777" w:rsidR="006800F4" w:rsidRDefault="006800F4" w:rsidP="00C800CB">
    <w:pPr>
      <w:pStyle w:val="En-tte"/>
      <w:pBdr>
        <w:bottom w:val="single" w:sz="4" w:space="1" w:color="auto"/>
      </w:pBdr>
      <w:tabs>
        <w:tab w:val="clear" w:pos="4536"/>
        <w:tab w:val="clear" w:pos="9072"/>
        <w:tab w:val="right" w:pos="8647"/>
      </w:tabs>
      <w:ind w:left="-851" w:right="-286"/>
    </w:pPr>
    <w:r>
      <w:rPr>
        <w:rStyle w:val="Numrodepage"/>
      </w:rPr>
      <w:t>Bibliographie</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9DE414" w14:textId="77777777" w:rsidR="006800F4" w:rsidRDefault="006800F4" w:rsidP="006800F4">
    <w:pPr>
      <w:pStyle w:val="En-tte"/>
      <w:tabs>
        <w:tab w:val="clear" w:pos="4536"/>
        <w:tab w:val="clear" w:pos="9072"/>
        <w:tab w:val="right" w:pos="8647"/>
      </w:tabs>
      <w:ind w:left="-851" w:right="-286"/>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3E0E89" w14:textId="77777777" w:rsidR="006120C2" w:rsidRPr="006120C2" w:rsidRDefault="006120C2" w:rsidP="006120C2">
    <w:pPr>
      <w:pStyle w:val="En-tte"/>
      <w:pBdr>
        <w:bottom w:val="single" w:sz="4" w:space="1" w:color="auto"/>
      </w:pBdr>
      <w:tabs>
        <w:tab w:val="clear" w:pos="4536"/>
        <w:tab w:val="clear" w:pos="9072"/>
        <w:tab w:val="right" w:pos="8647"/>
      </w:tabs>
      <w:ind w:left="-851" w:right="-286"/>
    </w:pPr>
    <w:r>
      <w:rPr>
        <w:rStyle w:val="Numrodepage"/>
      </w:rPr>
      <w:t>Annexes</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37</w:t>
    </w:r>
    <w:r w:rsidRPr="00BA718D">
      <w:rPr>
        <w:rStyle w:val="Numrodepage"/>
        <w:b/>
      </w:rPr>
      <w:fldChar w:fldCharType="end"/>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8B6F69" w14:textId="77777777" w:rsidR="006800F4" w:rsidRDefault="006800F4" w:rsidP="00C800CB">
    <w:pPr>
      <w:pStyle w:val="En-tte"/>
      <w:pBdr>
        <w:bottom w:val="single" w:sz="4" w:space="1" w:color="auto"/>
      </w:pBdr>
      <w:tabs>
        <w:tab w:val="clear" w:pos="4536"/>
        <w:tab w:val="clear" w:pos="9072"/>
        <w:tab w:val="right" w:pos="8647"/>
      </w:tabs>
      <w:ind w:left="-851" w:right="-286"/>
    </w:pPr>
    <w:r>
      <w:rPr>
        <w:rStyle w:val="Numrodepage"/>
      </w:rPr>
      <w:t>Annexes</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306E7B" w14:textId="77777777" w:rsidR="006800F4" w:rsidRDefault="006800F4" w:rsidP="006800F4">
    <w:pPr>
      <w:pStyle w:val="En-tte"/>
      <w:tabs>
        <w:tab w:val="clear" w:pos="4536"/>
        <w:tab w:val="clear" w:pos="9072"/>
        <w:tab w:val="right" w:pos="8647"/>
      </w:tabs>
      <w:ind w:left="-851" w:right="-286"/>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4B7BD1" w14:textId="77777777" w:rsidR="006120C2" w:rsidRPr="006120C2" w:rsidRDefault="006120C2" w:rsidP="006120C2">
    <w:pPr>
      <w:pStyle w:val="En-tte"/>
      <w:pBdr>
        <w:bottom w:val="single" w:sz="4" w:space="1" w:color="auto"/>
      </w:pBdr>
      <w:tabs>
        <w:tab w:val="clear" w:pos="4536"/>
        <w:tab w:val="clear" w:pos="9072"/>
        <w:tab w:val="right" w:pos="8647"/>
      </w:tabs>
      <w:ind w:left="-851" w:right="-286"/>
    </w:pPr>
    <w:r>
      <w:rPr>
        <w:rStyle w:val="Numrodepage"/>
      </w:rPr>
      <w:t>Index</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37</w:t>
    </w:r>
    <w:r w:rsidRPr="00BA718D">
      <w:rPr>
        <w:rStyle w:val="Numrodepage"/>
        <w:b/>
      </w:rPr>
      <w:fldChar w:fldCharType="end"/>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4929CE" w14:textId="77777777" w:rsidR="006800F4" w:rsidRDefault="006800F4" w:rsidP="00C800CB">
    <w:pPr>
      <w:pStyle w:val="En-tte"/>
      <w:pBdr>
        <w:bottom w:val="single" w:sz="4" w:space="1" w:color="auto"/>
      </w:pBdr>
      <w:tabs>
        <w:tab w:val="clear" w:pos="4536"/>
        <w:tab w:val="clear" w:pos="9072"/>
        <w:tab w:val="right" w:pos="8647"/>
      </w:tabs>
      <w:ind w:left="-851" w:right="-286"/>
    </w:pPr>
    <w:r>
      <w:rPr>
        <w:rStyle w:val="Numrodepage"/>
      </w:rPr>
      <w:t>Index</w:t>
    </w:r>
    <w:r w:rsidRPr="00BA718D">
      <w:rPr>
        <w:rStyle w:val="Numrodepage"/>
      </w:rPr>
      <w:tab/>
    </w:r>
    <w:r w:rsidRPr="00BA718D">
      <w:rPr>
        <w:rStyle w:val="Numrodepage"/>
        <w:b/>
      </w:rPr>
      <w:fldChar w:fldCharType="begin"/>
    </w:r>
    <w:r w:rsidRPr="00BA718D">
      <w:rPr>
        <w:rStyle w:val="Numrodepage"/>
        <w:b/>
      </w:rPr>
      <w:instrText xml:space="preserve"> </w:instrText>
    </w:r>
    <w:r>
      <w:rPr>
        <w:rStyle w:val="Numrodepage"/>
        <w:b/>
      </w:rPr>
      <w:instrText>PAGE</w:instrText>
    </w:r>
    <w:r w:rsidRPr="00BA718D">
      <w:rPr>
        <w:rStyle w:val="Numrodepage"/>
        <w:b/>
      </w:rPr>
      <w:instrText xml:space="preserve"> </w:instrText>
    </w:r>
    <w:r w:rsidRPr="00BA718D">
      <w:rPr>
        <w:rStyle w:val="Numrodepage"/>
        <w:b/>
      </w:rPr>
      <w:fldChar w:fldCharType="separate"/>
    </w:r>
    <w:r>
      <w:rPr>
        <w:rStyle w:val="Numrodepage"/>
        <w:b/>
      </w:rPr>
      <w:t>7</w:t>
    </w:r>
    <w:r w:rsidRPr="00BA718D">
      <w:rPr>
        <w:rStyle w:val="Numrodepage"/>
        <w:b/>
      </w:rPr>
      <w:fldChar w:fldCharType="end"/>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295466" w14:textId="77777777" w:rsidR="006800F4" w:rsidRDefault="006800F4" w:rsidP="006800F4">
    <w:pPr>
      <w:pStyle w:val="En-tte"/>
      <w:tabs>
        <w:tab w:val="clear" w:pos="4536"/>
      </w:tabs>
      <w:ind w:left="-567" w:right="-858"/>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AEC19F" w14:textId="77777777" w:rsidR="00417D05" w:rsidRPr="006120C2" w:rsidRDefault="00417D05" w:rsidP="00417D05">
    <w:pPr>
      <w:pStyle w:val="En-tte"/>
      <w:tabs>
        <w:tab w:val="clear" w:pos="4536"/>
        <w:tab w:val="clear" w:pos="9072"/>
        <w:tab w:val="right" w:pos="8647"/>
      </w:tabs>
      <w:ind w:left="-851" w:right="-286"/>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E349A0" w14:textId="77777777" w:rsidR="006800F4" w:rsidRDefault="006800F4" w:rsidP="006800F4">
    <w:pPr>
      <w:pStyle w:val="En-tte"/>
      <w:tabs>
        <w:tab w:val="clear" w:pos="4536"/>
        <w:tab w:val="clear" w:pos="9072"/>
        <w:tab w:val="right" w:pos="8647"/>
      </w:tabs>
      <w:ind w:left="-851" w:right="-28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F3F24A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C2CB9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1A21C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626C7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A8209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79BE023A"/>
    <w:lvl w:ilvl="0">
      <w:start w:val="1"/>
      <w:numFmt w:val="bullet"/>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50DEE012"/>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C09CD7D6"/>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0970547"/>
    <w:multiLevelType w:val="multilevel"/>
    <w:tmpl w:val="9EFE206C"/>
    <w:styleLink w:val="Listeactuelle7"/>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9" w15:restartNumberingAfterBreak="0">
    <w:nsid w:val="30043F56"/>
    <w:multiLevelType w:val="multilevel"/>
    <w:tmpl w:val="040C001D"/>
    <w:styleLink w:val="Listeactuel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2E834A2"/>
    <w:multiLevelType w:val="multilevel"/>
    <w:tmpl w:val="040C001D"/>
    <w:styleLink w:val="Listeactuel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8D159E7"/>
    <w:multiLevelType w:val="multilevel"/>
    <w:tmpl w:val="9EFE206C"/>
    <w:styleLink w:val="Listeactuelle6"/>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2" w15:restartNumberingAfterBreak="0">
    <w:nsid w:val="40874E1F"/>
    <w:multiLevelType w:val="multilevel"/>
    <w:tmpl w:val="A9F240D2"/>
    <w:styleLink w:val="Listeactuelle5"/>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rPr>
        <w:rFonts w:hint="default"/>
      </w:r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3" w15:restartNumberingAfterBreak="0">
    <w:nsid w:val="53762D0F"/>
    <w:multiLevelType w:val="multilevel"/>
    <w:tmpl w:val="040C001D"/>
    <w:styleLink w:val="Listeactuel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A0D7FA2"/>
    <w:multiLevelType w:val="multilevel"/>
    <w:tmpl w:val="A9F240D2"/>
    <w:styleLink w:val="Listeactuelle4"/>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rPr>
        <w:rFonts w:hint="default"/>
      </w:r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5" w15:restartNumberingAfterBreak="0">
    <w:nsid w:val="5CDF148A"/>
    <w:multiLevelType w:val="multilevel"/>
    <w:tmpl w:val="A9F240D2"/>
    <w:lvl w:ilvl="0">
      <w:start w:val="1"/>
      <w:numFmt w:val="decimal"/>
      <w:suff w:val="space"/>
      <w:lvlText w:val="%1."/>
      <w:lvlJc w:val="left"/>
      <w:pPr>
        <w:ind w:left="1141" w:hanging="432"/>
      </w:pPr>
      <w:rPr>
        <w:rFonts w:hint="default"/>
      </w:rPr>
    </w:lvl>
    <w:lvl w:ilvl="1">
      <w:start w:val="1"/>
      <w:numFmt w:val="decimal"/>
      <w:suff w:val="space"/>
      <w:lvlText w:val="%1.%2."/>
      <w:lvlJc w:val="left"/>
      <w:pPr>
        <w:ind w:left="1995" w:hanging="1285"/>
      </w:pPr>
      <w:rPr>
        <w:rFonts w:hint="default"/>
      </w:rPr>
    </w:lvl>
    <w:lvl w:ilvl="2">
      <w:start w:val="1"/>
      <w:numFmt w:val="decimal"/>
      <w:suff w:val="space"/>
      <w:lvlText w:val="%1.%2.%3."/>
      <w:lvlJc w:val="left"/>
      <w:pPr>
        <w:ind w:left="1429" w:hanging="1032"/>
      </w:pPr>
      <w:rPr>
        <w:rFonts w:hint="default"/>
      </w:rPr>
    </w:lvl>
    <w:lvl w:ilvl="3">
      <w:start w:val="1"/>
      <w:numFmt w:val="decimal"/>
      <w:suff w:val="space"/>
      <w:lvlText w:val="%1.%2.%3.%4."/>
      <w:lvlJc w:val="left"/>
      <w:pPr>
        <w:ind w:left="4550" w:hanging="1006"/>
      </w:pPr>
      <w:rPr>
        <w:rFonts w:hint="default"/>
      </w:rPr>
    </w:lvl>
    <w:lvl w:ilvl="4">
      <w:start w:val="1"/>
      <w:numFmt w:val="decimal"/>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6" w15:restartNumberingAfterBreak="0">
    <w:nsid w:val="6B1540F1"/>
    <w:multiLevelType w:val="multilevel"/>
    <w:tmpl w:val="9EFE206C"/>
    <w:lvl w:ilvl="0">
      <w:start w:val="1"/>
      <w:numFmt w:val="decimal"/>
      <w:pStyle w:val="Titre1"/>
      <w:suff w:val="space"/>
      <w:lvlText w:val="%1."/>
      <w:lvlJc w:val="left"/>
      <w:pPr>
        <w:ind w:left="1141" w:hanging="432"/>
      </w:pPr>
      <w:rPr>
        <w:rFonts w:hint="default"/>
      </w:rPr>
    </w:lvl>
    <w:lvl w:ilvl="1">
      <w:start w:val="1"/>
      <w:numFmt w:val="decimal"/>
      <w:pStyle w:val="Titre2"/>
      <w:suff w:val="space"/>
      <w:lvlText w:val="%1.%2."/>
      <w:lvlJc w:val="left"/>
      <w:pPr>
        <w:ind w:left="1995" w:hanging="1285"/>
      </w:pPr>
      <w:rPr>
        <w:rFonts w:hint="default"/>
      </w:rPr>
    </w:lvl>
    <w:lvl w:ilvl="2">
      <w:start w:val="1"/>
      <w:numFmt w:val="decimal"/>
      <w:pStyle w:val="Titre3"/>
      <w:suff w:val="space"/>
      <w:lvlText w:val="%1.%2.%3."/>
      <w:lvlJc w:val="left"/>
      <w:pPr>
        <w:ind w:left="1429" w:hanging="1032"/>
      </w:pPr>
      <w:rPr>
        <w:rFonts w:hint="default"/>
      </w:rPr>
    </w:lvl>
    <w:lvl w:ilvl="3">
      <w:start w:val="1"/>
      <w:numFmt w:val="decimal"/>
      <w:pStyle w:val="Titre4"/>
      <w:suff w:val="space"/>
      <w:lvlText w:val="%1.%2.%3.%4."/>
      <w:lvlJc w:val="left"/>
      <w:pPr>
        <w:ind w:left="4550" w:hanging="1006"/>
      </w:pPr>
    </w:lvl>
    <w:lvl w:ilvl="4">
      <w:start w:val="1"/>
      <w:numFmt w:val="decimal"/>
      <w:pStyle w:val="Titre5"/>
      <w:suff w:val="space"/>
      <w:lvlText w:val="%1.%2.%3.%4.%5."/>
      <w:lvlJc w:val="left"/>
      <w:pPr>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num w:numId="1" w16cid:durableId="2075003898">
    <w:abstractNumId w:val="15"/>
  </w:num>
  <w:num w:numId="2" w16cid:durableId="1737124710">
    <w:abstractNumId w:val="15"/>
  </w:num>
  <w:num w:numId="3" w16cid:durableId="1521312754">
    <w:abstractNumId w:val="7"/>
  </w:num>
  <w:num w:numId="4" w16cid:durableId="668140431">
    <w:abstractNumId w:val="15"/>
  </w:num>
  <w:num w:numId="5" w16cid:durableId="2102287837">
    <w:abstractNumId w:val="15"/>
  </w:num>
  <w:num w:numId="6" w16cid:durableId="553929677">
    <w:abstractNumId w:val="15"/>
  </w:num>
  <w:num w:numId="7" w16cid:durableId="787234928">
    <w:abstractNumId w:val="13"/>
  </w:num>
  <w:num w:numId="8" w16cid:durableId="221453795">
    <w:abstractNumId w:val="10"/>
  </w:num>
  <w:num w:numId="9" w16cid:durableId="1974482691">
    <w:abstractNumId w:val="9"/>
  </w:num>
  <w:num w:numId="10" w16cid:durableId="307831575">
    <w:abstractNumId w:val="1"/>
  </w:num>
  <w:num w:numId="11" w16cid:durableId="380329113">
    <w:abstractNumId w:val="1"/>
  </w:num>
  <w:num w:numId="12" w16cid:durableId="699667531">
    <w:abstractNumId w:val="1"/>
  </w:num>
  <w:num w:numId="13" w16cid:durableId="1667780105">
    <w:abstractNumId w:val="1"/>
  </w:num>
  <w:num w:numId="14" w16cid:durableId="690766858">
    <w:abstractNumId w:val="5"/>
  </w:num>
  <w:num w:numId="15" w16cid:durableId="1044448547">
    <w:abstractNumId w:val="4"/>
  </w:num>
  <w:num w:numId="16" w16cid:durableId="2069567084">
    <w:abstractNumId w:val="0"/>
  </w:num>
  <w:num w:numId="17" w16cid:durableId="675305706">
    <w:abstractNumId w:val="0"/>
  </w:num>
  <w:num w:numId="18" w16cid:durableId="1524591054">
    <w:abstractNumId w:val="0"/>
  </w:num>
  <w:num w:numId="19" w16cid:durableId="360590898">
    <w:abstractNumId w:val="0"/>
  </w:num>
  <w:num w:numId="20" w16cid:durableId="356543652">
    <w:abstractNumId w:val="1"/>
  </w:num>
  <w:num w:numId="21" w16cid:durableId="2072269535">
    <w:abstractNumId w:val="1"/>
  </w:num>
  <w:num w:numId="22" w16cid:durableId="1457455914">
    <w:abstractNumId w:val="1"/>
  </w:num>
  <w:num w:numId="23" w16cid:durableId="1183855960">
    <w:abstractNumId w:val="1"/>
  </w:num>
  <w:num w:numId="24" w16cid:durableId="501942029">
    <w:abstractNumId w:val="2"/>
  </w:num>
  <w:num w:numId="25" w16cid:durableId="1584995499">
    <w:abstractNumId w:val="2"/>
  </w:num>
  <w:num w:numId="26" w16cid:durableId="1332759930">
    <w:abstractNumId w:val="2"/>
  </w:num>
  <w:num w:numId="27" w16cid:durableId="1194536728">
    <w:abstractNumId w:val="2"/>
  </w:num>
  <w:num w:numId="28" w16cid:durableId="529025852">
    <w:abstractNumId w:val="3"/>
  </w:num>
  <w:num w:numId="29" w16cid:durableId="1453595925">
    <w:abstractNumId w:val="3"/>
  </w:num>
  <w:num w:numId="30" w16cid:durableId="1040009609">
    <w:abstractNumId w:val="3"/>
  </w:num>
  <w:num w:numId="31" w16cid:durableId="1380131083">
    <w:abstractNumId w:val="3"/>
  </w:num>
  <w:num w:numId="32" w16cid:durableId="1031223025">
    <w:abstractNumId w:val="6"/>
  </w:num>
  <w:num w:numId="33" w16cid:durableId="1094279653">
    <w:abstractNumId w:val="6"/>
  </w:num>
  <w:num w:numId="34" w16cid:durableId="600919778">
    <w:abstractNumId w:val="6"/>
  </w:num>
  <w:num w:numId="35" w16cid:durableId="579146633">
    <w:abstractNumId w:val="6"/>
  </w:num>
  <w:num w:numId="36" w16cid:durableId="291135550">
    <w:abstractNumId w:val="15"/>
  </w:num>
  <w:num w:numId="37" w16cid:durableId="1616907792">
    <w:abstractNumId w:val="15"/>
  </w:num>
  <w:num w:numId="38" w16cid:durableId="931427051">
    <w:abstractNumId w:val="15"/>
  </w:num>
  <w:num w:numId="39" w16cid:durableId="1344433321">
    <w:abstractNumId w:val="16"/>
  </w:num>
  <w:num w:numId="40" w16cid:durableId="946734580">
    <w:abstractNumId w:val="14"/>
  </w:num>
  <w:num w:numId="41" w16cid:durableId="1373265345">
    <w:abstractNumId w:val="12"/>
  </w:num>
  <w:num w:numId="42" w16cid:durableId="1047873346">
    <w:abstractNumId w:val="11"/>
  </w:num>
  <w:num w:numId="43" w16cid:durableId="779376734">
    <w:abstractNumId w:val="8"/>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mirrorMargin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157"/>
    <w:rsid w:val="000068B4"/>
    <w:rsid w:val="0004444D"/>
    <w:rsid w:val="0007665F"/>
    <w:rsid w:val="000C3D58"/>
    <w:rsid w:val="000D1A0D"/>
    <w:rsid w:val="00122E96"/>
    <w:rsid w:val="00157ACC"/>
    <w:rsid w:val="001B3A85"/>
    <w:rsid w:val="00212B94"/>
    <w:rsid w:val="00214E42"/>
    <w:rsid w:val="002508BB"/>
    <w:rsid w:val="00266CFE"/>
    <w:rsid w:val="00281798"/>
    <w:rsid w:val="00282730"/>
    <w:rsid w:val="002B53DE"/>
    <w:rsid w:val="002B5D65"/>
    <w:rsid w:val="002C1208"/>
    <w:rsid w:val="002E3EF0"/>
    <w:rsid w:val="002F62A0"/>
    <w:rsid w:val="003256D2"/>
    <w:rsid w:val="00333CBC"/>
    <w:rsid w:val="00344311"/>
    <w:rsid w:val="003548D4"/>
    <w:rsid w:val="0036433E"/>
    <w:rsid w:val="003723BE"/>
    <w:rsid w:val="00397F46"/>
    <w:rsid w:val="003A2927"/>
    <w:rsid w:val="003D4292"/>
    <w:rsid w:val="003E5157"/>
    <w:rsid w:val="003F71BC"/>
    <w:rsid w:val="00417D05"/>
    <w:rsid w:val="004E390A"/>
    <w:rsid w:val="00503BA3"/>
    <w:rsid w:val="005303E5"/>
    <w:rsid w:val="0053759C"/>
    <w:rsid w:val="00564125"/>
    <w:rsid w:val="005C4E99"/>
    <w:rsid w:val="005D2921"/>
    <w:rsid w:val="005E7270"/>
    <w:rsid w:val="006120C2"/>
    <w:rsid w:val="0064045A"/>
    <w:rsid w:val="006800F4"/>
    <w:rsid w:val="006A161A"/>
    <w:rsid w:val="007058B8"/>
    <w:rsid w:val="0071237D"/>
    <w:rsid w:val="00715B49"/>
    <w:rsid w:val="00744FFF"/>
    <w:rsid w:val="00756E13"/>
    <w:rsid w:val="00765920"/>
    <w:rsid w:val="00770254"/>
    <w:rsid w:val="0077452C"/>
    <w:rsid w:val="00780693"/>
    <w:rsid w:val="007868A1"/>
    <w:rsid w:val="007926B7"/>
    <w:rsid w:val="007B50C9"/>
    <w:rsid w:val="007C093E"/>
    <w:rsid w:val="007E1643"/>
    <w:rsid w:val="007F6FC3"/>
    <w:rsid w:val="008105BB"/>
    <w:rsid w:val="008230B5"/>
    <w:rsid w:val="00860EA9"/>
    <w:rsid w:val="00872759"/>
    <w:rsid w:val="00874638"/>
    <w:rsid w:val="00876793"/>
    <w:rsid w:val="008849FA"/>
    <w:rsid w:val="00897E5D"/>
    <w:rsid w:val="008A58DC"/>
    <w:rsid w:val="008F2016"/>
    <w:rsid w:val="00922772"/>
    <w:rsid w:val="00927062"/>
    <w:rsid w:val="00943983"/>
    <w:rsid w:val="009612D7"/>
    <w:rsid w:val="00962A6E"/>
    <w:rsid w:val="0097037B"/>
    <w:rsid w:val="009B47F7"/>
    <w:rsid w:val="009E6326"/>
    <w:rsid w:val="00A0590F"/>
    <w:rsid w:val="00A344DD"/>
    <w:rsid w:val="00A60E4A"/>
    <w:rsid w:val="00A8178B"/>
    <w:rsid w:val="00A81ECC"/>
    <w:rsid w:val="00A877D8"/>
    <w:rsid w:val="00A92605"/>
    <w:rsid w:val="00AF11CF"/>
    <w:rsid w:val="00B06468"/>
    <w:rsid w:val="00B21114"/>
    <w:rsid w:val="00B540F5"/>
    <w:rsid w:val="00B63D72"/>
    <w:rsid w:val="00B91836"/>
    <w:rsid w:val="00BB402A"/>
    <w:rsid w:val="00BD69C4"/>
    <w:rsid w:val="00BD6D25"/>
    <w:rsid w:val="00C422C1"/>
    <w:rsid w:val="00C67323"/>
    <w:rsid w:val="00C75D86"/>
    <w:rsid w:val="00C800CB"/>
    <w:rsid w:val="00C865E8"/>
    <w:rsid w:val="00CA3615"/>
    <w:rsid w:val="00D02408"/>
    <w:rsid w:val="00D07054"/>
    <w:rsid w:val="00D31604"/>
    <w:rsid w:val="00DA2096"/>
    <w:rsid w:val="00DC167F"/>
    <w:rsid w:val="00DD0F88"/>
    <w:rsid w:val="00E14A9B"/>
    <w:rsid w:val="00E4335D"/>
    <w:rsid w:val="00E44012"/>
    <w:rsid w:val="00E4496A"/>
    <w:rsid w:val="00E4734C"/>
    <w:rsid w:val="00E52CE6"/>
    <w:rsid w:val="00E62463"/>
    <w:rsid w:val="00E6314C"/>
    <w:rsid w:val="00E74FDF"/>
    <w:rsid w:val="00E81819"/>
    <w:rsid w:val="00E9797F"/>
    <w:rsid w:val="00EA16F1"/>
    <w:rsid w:val="00EB1F1B"/>
    <w:rsid w:val="00EF5D25"/>
    <w:rsid w:val="00F63FF5"/>
    <w:rsid w:val="00F65BA1"/>
    <w:rsid w:val="00F86D3A"/>
    <w:rsid w:val="00FA4C39"/>
    <w:rsid w:val="00FD51D7"/>
    <w:rsid w:val="00FE2D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5AC31"/>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qFormat="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A4C39"/>
    <w:pPr>
      <w:spacing w:line="276" w:lineRule="auto"/>
      <w:ind w:firstLine="510"/>
      <w:jc w:val="both"/>
    </w:pPr>
    <w:rPr>
      <w:rFonts w:ascii="Garamond" w:eastAsia="MS Mincho" w:hAnsi="Garamond"/>
      <w:sz w:val="24"/>
      <w:szCs w:val="24"/>
    </w:rPr>
  </w:style>
  <w:style w:type="paragraph" w:styleId="Titre1">
    <w:name w:val="heading 1"/>
    <w:next w:val="Normal"/>
    <w:link w:val="Titre1Car"/>
    <w:qFormat/>
    <w:rsid w:val="000D1A0D"/>
    <w:pPr>
      <w:keepNext/>
      <w:numPr>
        <w:numId w:val="39"/>
      </w:numPr>
      <w:spacing w:before="4560" w:after="60" w:line="276" w:lineRule="auto"/>
      <w:jc w:val="center"/>
      <w:outlineLvl w:val="0"/>
    </w:pPr>
    <w:rPr>
      <w:rFonts w:eastAsia="Times New Roman"/>
      <w:b/>
      <w:caps/>
      <w:kern w:val="32"/>
      <w:sz w:val="52"/>
      <w:szCs w:val="24"/>
    </w:rPr>
  </w:style>
  <w:style w:type="paragraph" w:styleId="Titre2">
    <w:name w:val="heading 2"/>
    <w:next w:val="Normal"/>
    <w:link w:val="Titre2Car"/>
    <w:qFormat/>
    <w:rsid w:val="000C3D58"/>
    <w:pPr>
      <w:keepNext/>
      <w:keepLines/>
      <w:numPr>
        <w:ilvl w:val="1"/>
        <w:numId w:val="39"/>
      </w:numPr>
      <w:suppressAutoHyphens/>
      <w:spacing w:before="600" w:after="360"/>
      <w:ind w:left="851" w:hanging="862"/>
      <w:outlineLvl w:val="1"/>
    </w:pPr>
    <w:rPr>
      <w:rFonts w:eastAsia="Times New Roman"/>
      <w:b/>
      <w:smallCaps/>
      <w:color w:val="FF0000"/>
      <w:sz w:val="40"/>
      <w:szCs w:val="32"/>
    </w:rPr>
  </w:style>
  <w:style w:type="paragraph" w:styleId="Titre3">
    <w:name w:val="heading 3"/>
    <w:next w:val="Normal"/>
    <w:link w:val="Titre3Car"/>
    <w:qFormat/>
    <w:rsid w:val="00D07054"/>
    <w:pPr>
      <w:keepNext/>
      <w:keepLines/>
      <w:numPr>
        <w:ilvl w:val="2"/>
        <w:numId w:val="39"/>
      </w:numPr>
      <w:suppressAutoHyphens/>
      <w:adjustRightInd w:val="0"/>
      <w:spacing w:before="600" w:after="360"/>
      <w:ind w:left="1134"/>
      <w:outlineLvl w:val="2"/>
    </w:pPr>
    <w:rPr>
      <w:rFonts w:eastAsia="Times New Roman"/>
      <w:b/>
      <w:color w:val="99CC00"/>
      <w:sz w:val="36"/>
      <w:szCs w:val="26"/>
    </w:rPr>
  </w:style>
  <w:style w:type="paragraph" w:styleId="Titre4">
    <w:name w:val="heading 4"/>
    <w:next w:val="Normal"/>
    <w:link w:val="Titre4Car"/>
    <w:qFormat/>
    <w:rsid w:val="00FA4C39"/>
    <w:pPr>
      <w:keepNext/>
      <w:numPr>
        <w:ilvl w:val="3"/>
        <w:numId w:val="39"/>
      </w:numPr>
      <w:suppressAutoHyphens/>
      <w:spacing w:before="480" w:after="360" w:line="276" w:lineRule="auto"/>
      <w:ind w:left="1276" w:hanging="1004"/>
      <w:outlineLvl w:val="3"/>
    </w:pPr>
    <w:rPr>
      <w:rFonts w:eastAsia="Times New Roman"/>
      <w:b/>
      <w:i/>
      <w:color w:val="3366FF"/>
      <w:sz w:val="32"/>
      <w:szCs w:val="24"/>
    </w:rPr>
  </w:style>
  <w:style w:type="paragraph" w:styleId="Titre5">
    <w:name w:val="heading 5"/>
    <w:next w:val="Normal"/>
    <w:link w:val="Titre5Car"/>
    <w:qFormat/>
    <w:rsid w:val="00D07054"/>
    <w:pPr>
      <w:keepNext/>
      <w:numPr>
        <w:ilvl w:val="4"/>
        <w:numId w:val="39"/>
      </w:numPr>
      <w:suppressAutoHyphens/>
      <w:spacing w:before="360" w:after="120" w:line="276" w:lineRule="auto"/>
      <w:ind w:left="1418"/>
      <w:outlineLvl w:val="4"/>
    </w:pPr>
    <w:rPr>
      <w:rFonts w:eastAsia="Times New Roman"/>
      <w:b/>
      <w:i/>
      <w:sz w:val="28"/>
      <w:szCs w:val="24"/>
    </w:rPr>
  </w:style>
  <w:style w:type="paragraph" w:styleId="Titre6">
    <w:name w:val="heading 6"/>
    <w:next w:val="Normal"/>
    <w:link w:val="Titre6Car"/>
    <w:qFormat/>
    <w:rsid w:val="00A92605"/>
    <w:pPr>
      <w:keepNext/>
      <w:widowControl w:val="0"/>
      <w:autoSpaceDE w:val="0"/>
      <w:autoSpaceDN w:val="0"/>
      <w:adjustRightInd w:val="0"/>
      <w:spacing w:before="360" w:after="120" w:line="276" w:lineRule="auto"/>
      <w:ind w:left="709" w:hanging="142"/>
      <w:outlineLvl w:val="5"/>
    </w:pPr>
    <w:rPr>
      <w:rFonts w:eastAsia="Times New Roman"/>
      <w:b/>
      <w:sz w:val="24"/>
      <w:szCs w:val="24"/>
    </w:rPr>
  </w:style>
  <w:style w:type="paragraph" w:styleId="Titre7">
    <w:name w:val="heading 7"/>
    <w:next w:val="Normal"/>
    <w:link w:val="Titre7Car"/>
    <w:uiPriority w:val="9"/>
    <w:qFormat/>
    <w:rsid w:val="00212B94"/>
    <w:pPr>
      <w:spacing w:before="240" w:after="60"/>
      <w:outlineLvl w:val="6"/>
    </w:pPr>
    <w:rPr>
      <w:rFonts w:eastAsia="Times New Roman"/>
      <w:sz w:val="26"/>
      <w:szCs w:val="24"/>
    </w:rPr>
  </w:style>
  <w:style w:type="paragraph" w:styleId="Titre8">
    <w:name w:val="heading 8"/>
    <w:next w:val="Normal"/>
    <w:link w:val="Titre8Car"/>
    <w:qFormat/>
    <w:rsid w:val="00A344DD"/>
    <w:pPr>
      <w:keepNext/>
      <w:spacing w:before="120"/>
      <w:outlineLvl w:val="7"/>
    </w:pPr>
    <w:rPr>
      <w:rFonts w:asciiTheme="minorHAnsi" w:eastAsia="MS Mincho" w:hAnsiTheme="minorHAnsi"/>
      <w:sz w:val="24"/>
      <w:szCs w:val="24"/>
    </w:rPr>
  </w:style>
  <w:style w:type="paragraph" w:styleId="Titre9">
    <w:name w:val="heading 9"/>
    <w:next w:val="Normal"/>
    <w:link w:val="Titre9Car"/>
    <w:rsid w:val="00A81ECC"/>
    <w:pPr>
      <w:keepNext/>
      <w:outlineLvl w:val="8"/>
    </w:pPr>
    <w:rPr>
      <w:rFonts w:asciiTheme="minorHAnsi" w:eastAsia="MS Mincho" w:hAnsiTheme="minorHAnsi"/>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itation">
    <w:name w:val="Quote"/>
    <w:next w:val="Normal"/>
    <w:link w:val="CitationCar"/>
    <w:uiPriority w:val="29"/>
    <w:qFormat/>
    <w:rsid w:val="00FA4C39"/>
    <w:pPr>
      <w:spacing w:before="120" w:after="120" w:line="276" w:lineRule="auto"/>
      <w:ind w:left="1985"/>
      <w:contextualSpacing/>
    </w:pPr>
    <w:rPr>
      <w:rFonts w:ascii="Garamond" w:eastAsia="Times" w:hAnsi="Garamond"/>
      <w:i/>
      <w:iCs/>
      <w:sz w:val="22"/>
      <w:szCs w:val="24"/>
    </w:rPr>
  </w:style>
  <w:style w:type="character" w:customStyle="1" w:styleId="CitationCar">
    <w:name w:val="Citation Car"/>
    <w:link w:val="Citation"/>
    <w:uiPriority w:val="29"/>
    <w:rsid w:val="00FA4C39"/>
    <w:rPr>
      <w:rFonts w:ascii="Garamond" w:eastAsia="Times" w:hAnsi="Garamond"/>
      <w:i/>
      <w:iCs/>
      <w:sz w:val="22"/>
      <w:szCs w:val="24"/>
    </w:rPr>
  </w:style>
  <w:style w:type="character" w:styleId="Appelnotedebasdep">
    <w:name w:val="footnote reference"/>
    <w:qFormat/>
    <w:rsid w:val="008A58DC"/>
    <w:rPr>
      <w:rFonts w:ascii="Calibri" w:hAnsi="Calibri"/>
      <w:sz w:val="18"/>
      <w:vertAlign w:val="superscript"/>
    </w:rPr>
  </w:style>
  <w:style w:type="paragraph" w:customStyle="1" w:styleId="Listedcaleniveau1">
    <w:name w:val="Liste décalée niveau 1"/>
    <w:basedOn w:val="Normal"/>
    <w:qFormat/>
    <w:rsid w:val="009612D7"/>
    <w:pPr>
      <w:spacing w:before="120"/>
      <w:ind w:left="1078" w:hanging="227"/>
      <w:jc w:val="left"/>
    </w:pPr>
    <w:rPr>
      <w:rFonts w:eastAsia="Calibri"/>
      <w:szCs w:val="28"/>
    </w:rPr>
  </w:style>
  <w:style w:type="paragraph" w:customStyle="1" w:styleId="TableauTitres">
    <w:name w:val="Tableau Titres"/>
    <w:qFormat/>
    <w:rsid w:val="009612D7"/>
    <w:pPr>
      <w:spacing w:line="276" w:lineRule="auto"/>
      <w:jc w:val="center"/>
    </w:pPr>
    <w:rPr>
      <w:rFonts w:eastAsia="Times"/>
      <w:b/>
      <w:sz w:val="24"/>
      <w:szCs w:val="24"/>
    </w:rPr>
  </w:style>
  <w:style w:type="paragraph" w:customStyle="1" w:styleId="Tableauxtexte">
    <w:name w:val="Tableaux texte"/>
    <w:qFormat/>
    <w:rsid w:val="009612D7"/>
    <w:pPr>
      <w:spacing w:before="120" w:after="120" w:line="276" w:lineRule="auto"/>
      <w:jc w:val="center"/>
    </w:pPr>
    <w:rPr>
      <w:rFonts w:ascii="Garamond" w:eastAsia="Times" w:hAnsi="Garamond"/>
      <w:sz w:val="22"/>
      <w:szCs w:val="24"/>
    </w:rPr>
  </w:style>
  <w:style w:type="paragraph" w:styleId="Notedebasdepage">
    <w:name w:val="footnote text"/>
    <w:link w:val="NotedebasdepageCar"/>
    <w:qFormat/>
    <w:rsid w:val="009612D7"/>
    <w:pPr>
      <w:keepLines/>
      <w:spacing w:after="120"/>
      <w:jc w:val="both"/>
    </w:pPr>
    <w:rPr>
      <w:rFonts w:eastAsia="Times New Roman"/>
      <w:noProof/>
      <w:sz w:val="21"/>
      <w:szCs w:val="24"/>
    </w:rPr>
  </w:style>
  <w:style w:type="character" w:customStyle="1" w:styleId="NotedebasdepageCar">
    <w:name w:val="Note de bas de page Car"/>
    <w:link w:val="Notedebasdepage"/>
    <w:rsid w:val="009612D7"/>
    <w:rPr>
      <w:rFonts w:ascii="Calibri" w:eastAsia="Times New Roman" w:hAnsi="Calibri" w:cs="Times New Roman"/>
      <w:noProof/>
      <w:sz w:val="21"/>
      <w:lang w:eastAsia="fr-FR"/>
    </w:rPr>
  </w:style>
  <w:style w:type="character" w:styleId="Appeldenotedefin">
    <w:name w:val="endnote reference"/>
    <w:semiHidden/>
    <w:qFormat/>
    <w:rsid w:val="009612D7"/>
    <w:rPr>
      <w:vertAlign w:val="superscript"/>
    </w:rPr>
  </w:style>
  <w:style w:type="paragraph" w:customStyle="1" w:styleId="AutresTitresCentrs">
    <w:name w:val="Autres Titres Centrés"/>
    <w:rsid w:val="009612D7"/>
    <w:pPr>
      <w:keepNext/>
      <w:spacing w:after="240" w:line="276" w:lineRule="auto"/>
      <w:jc w:val="center"/>
    </w:pPr>
    <w:rPr>
      <w:rFonts w:eastAsia="Times"/>
      <w:b/>
      <w:sz w:val="28"/>
      <w:szCs w:val="24"/>
    </w:rPr>
  </w:style>
  <w:style w:type="paragraph" w:styleId="Commentaire">
    <w:name w:val="annotation text"/>
    <w:basedOn w:val="Normal"/>
    <w:link w:val="CommentaireCar"/>
    <w:semiHidden/>
    <w:rsid w:val="009612D7"/>
  </w:style>
  <w:style w:type="character" w:customStyle="1" w:styleId="CommentaireCar">
    <w:name w:val="Commentaire Car"/>
    <w:link w:val="Commentaire"/>
    <w:semiHidden/>
    <w:rsid w:val="009612D7"/>
    <w:rPr>
      <w:rFonts w:ascii="Times New Roman" w:eastAsia="MS Mincho" w:hAnsi="Times New Roman" w:cs="Times New Roman"/>
      <w:lang w:eastAsia="fr-FR"/>
    </w:rPr>
  </w:style>
  <w:style w:type="paragraph" w:styleId="En-tte">
    <w:name w:val="header"/>
    <w:link w:val="En-tteCar"/>
    <w:uiPriority w:val="99"/>
    <w:rsid w:val="009612D7"/>
    <w:pPr>
      <w:tabs>
        <w:tab w:val="center" w:pos="4536"/>
        <w:tab w:val="right" w:pos="9072"/>
      </w:tabs>
      <w:spacing w:line="276" w:lineRule="auto"/>
      <w:jc w:val="both"/>
    </w:pPr>
    <w:rPr>
      <w:rFonts w:eastAsia="Times"/>
      <w:sz w:val="24"/>
      <w:szCs w:val="24"/>
    </w:rPr>
  </w:style>
  <w:style w:type="character" w:customStyle="1" w:styleId="En-tteCar">
    <w:name w:val="En-tête Car"/>
    <w:link w:val="En-tte"/>
    <w:uiPriority w:val="99"/>
    <w:rsid w:val="009612D7"/>
    <w:rPr>
      <w:rFonts w:ascii="Calibri" w:eastAsia="Times" w:hAnsi="Calibri" w:cs="Times New Roman"/>
      <w:lang w:eastAsia="fr-FR"/>
    </w:rPr>
  </w:style>
  <w:style w:type="paragraph" w:customStyle="1" w:styleId="Encart">
    <w:name w:val="Encart"/>
    <w:rsid w:val="009612D7"/>
    <w:pPr>
      <w:pBdr>
        <w:top w:val="single" w:sz="2" w:space="1" w:color="999999"/>
        <w:left w:val="single" w:sz="2" w:space="4" w:color="999999"/>
        <w:bottom w:val="single" w:sz="2" w:space="1" w:color="999999"/>
        <w:right w:val="single" w:sz="2" w:space="4" w:color="999999"/>
      </w:pBdr>
      <w:suppressAutoHyphens/>
      <w:autoSpaceDE w:val="0"/>
      <w:spacing w:before="60" w:after="60" w:line="276" w:lineRule="auto"/>
      <w:ind w:left="1701" w:right="1701" w:firstLine="709"/>
      <w:jc w:val="both"/>
    </w:pPr>
    <w:rPr>
      <w:rFonts w:ascii="Helvetica" w:eastAsia="Times" w:hAnsi="Helvetica"/>
      <w:bCs/>
      <w:sz w:val="24"/>
      <w:szCs w:val="24"/>
      <w:lang w:val="en-GB"/>
    </w:rPr>
  </w:style>
  <w:style w:type="table" w:styleId="Grilledutableau">
    <w:name w:val="Table Grid"/>
    <w:basedOn w:val="TableauNormal"/>
    <w:uiPriority w:val="59"/>
    <w:rsid w:val="009612D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x1">
    <w:name w:val="index 1"/>
    <w:basedOn w:val="Normal"/>
    <w:next w:val="Normal"/>
    <w:autoRedefine/>
    <w:rsid w:val="009612D7"/>
    <w:pPr>
      <w:ind w:left="240" w:hanging="240"/>
    </w:pPr>
    <w:rPr>
      <w:sz w:val="18"/>
      <w:szCs w:val="18"/>
    </w:rPr>
  </w:style>
  <w:style w:type="paragraph" w:styleId="Index2">
    <w:name w:val="index 2"/>
    <w:basedOn w:val="Normal"/>
    <w:next w:val="Normal"/>
    <w:autoRedefine/>
    <w:rsid w:val="009612D7"/>
    <w:pPr>
      <w:ind w:left="480" w:hanging="240"/>
    </w:pPr>
    <w:rPr>
      <w:sz w:val="18"/>
      <w:szCs w:val="18"/>
    </w:rPr>
  </w:style>
  <w:style w:type="paragraph" w:styleId="Lgende">
    <w:name w:val="caption"/>
    <w:next w:val="Normal"/>
    <w:uiPriority w:val="35"/>
    <w:unhideWhenUsed/>
    <w:qFormat/>
    <w:rsid w:val="009612D7"/>
    <w:pPr>
      <w:keepNext/>
      <w:suppressAutoHyphens/>
      <w:spacing w:after="200" w:line="276" w:lineRule="auto"/>
      <w:jc w:val="center"/>
    </w:pPr>
    <w:rPr>
      <w:rFonts w:eastAsia="Times"/>
      <w:bCs/>
      <w:i/>
      <w:color w:val="0070C0"/>
      <w:sz w:val="21"/>
      <w:szCs w:val="24"/>
    </w:rPr>
  </w:style>
  <w:style w:type="character" w:styleId="Marquedecommentaire">
    <w:name w:val="annotation reference"/>
    <w:semiHidden/>
    <w:rsid w:val="009612D7"/>
    <w:rPr>
      <w:sz w:val="18"/>
    </w:rPr>
  </w:style>
  <w:style w:type="character" w:styleId="Numrodepage">
    <w:name w:val="page number"/>
    <w:rsid w:val="009612D7"/>
    <w:rPr>
      <w:rFonts w:ascii="Century Gothic" w:hAnsi="Century Gothic"/>
      <w:sz w:val="22"/>
    </w:rPr>
  </w:style>
  <w:style w:type="numbering" w:customStyle="1" w:styleId="Listeactuelle2">
    <w:name w:val="Liste actuelle2"/>
    <w:uiPriority w:val="99"/>
    <w:rsid w:val="00A81ECC"/>
    <w:pPr>
      <w:numPr>
        <w:numId w:val="8"/>
      </w:numPr>
    </w:pPr>
  </w:style>
  <w:style w:type="numbering" w:customStyle="1" w:styleId="Listeactuelle3">
    <w:name w:val="Liste actuelle3"/>
    <w:uiPriority w:val="99"/>
    <w:rsid w:val="00A81ECC"/>
    <w:pPr>
      <w:numPr>
        <w:numId w:val="9"/>
      </w:numPr>
    </w:pPr>
  </w:style>
  <w:style w:type="paragraph" w:styleId="Pieddepage">
    <w:name w:val="footer"/>
    <w:basedOn w:val="Normal"/>
    <w:link w:val="PieddepageCar"/>
    <w:uiPriority w:val="99"/>
    <w:rsid w:val="009612D7"/>
    <w:pPr>
      <w:tabs>
        <w:tab w:val="center" w:pos="4536"/>
        <w:tab w:val="right" w:pos="9072"/>
      </w:tabs>
    </w:pPr>
    <w:rPr>
      <w:rFonts w:eastAsia="Times New Roman"/>
    </w:rPr>
  </w:style>
  <w:style w:type="character" w:customStyle="1" w:styleId="PieddepageCar">
    <w:name w:val="Pied de page Car"/>
    <w:link w:val="Pieddepage"/>
    <w:uiPriority w:val="99"/>
    <w:rsid w:val="009612D7"/>
    <w:rPr>
      <w:rFonts w:ascii="Times New Roman" w:eastAsia="Times New Roman" w:hAnsi="Times New Roman" w:cs="Times New Roman"/>
      <w:lang w:eastAsia="fr-FR"/>
    </w:rPr>
  </w:style>
  <w:style w:type="paragraph" w:customStyle="1" w:styleId="Listedcaleniveau2">
    <w:name w:val="Liste décalée niveau 2"/>
    <w:basedOn w:val="Listedcaleniveau1"/>
    <w:qFormat/>
    <w:rsid w:val="000C3D58"/>
    <w:pPr>
      <w:spacing w:before="60"/>
      <w:ind w:left="1559"/>
    </w:pPr>
  </w:style>
  <w:style w:type="paragraph" w:styleId="Textedebulles">
    <w:name w:val="Balloon Text"/>
    <w:basedOn w:val="Normal"/>
    <w:link w:val="TextedebullesCar"/>
    <w:semiHidden/>
    <w:rsid w:val="009612D7"/>
    <w:rPr>
      <w:rFonts w:ascii="Lucida Grande" w:hAnsi="Lucida Grande"/>
      <w:sz w:val="18"/>
      <w:szCs w:val="18"/>
    </w:rPr>
  </w:style>
  <w:style w:type="character" w:customStyle="1" w:styleId="TextedebullesCar">
    <w:name w:val="Texte de bulles Car"/>
    <w:link w:val="Textedebulles"/>
    <w:semiHidden/>
    <w:rsid w:val="009612D7"/>
    <w:rPr>
      <w:rFonts w:ascii="Lucida Grande" w:eastAsia="MS Mincho" w:hAnsi="Lucida Grande" w:cs="Times New Roman"/>
      <w:sz w:val="18"/>
      <w:szCs w:val="18"/>
      <w:lang w:eastAsia="fr-FR"/>
    </w:rPr>
  </w:style>
  <w:style w:type="paragraph" w:customStyle="1" w:styleId="Texteresums">
    <w:name w:val="Texte resumés"/>
    <w:basedOn w:val="Normal"/>
    <w:rsid w:val="009612D7"/>
    <w:pPr>
      <w:ind w:firstLine="0"/>
    </w:pPr>
    <w:rPr>
      <w:rFonts w:ascii="Calibri" w:hAnsi="Calibri"/>
      <w:sz w:val="22"/>
    </w:rPr>
  </w:style>
  <w:style w:type="paragraph" w:styleId="Titre">
    <w:name w:val="Title"/>
    <w:basedOn w:val="Normal"/>
    <w:link w:val="TitreCar"/>
    <w:rsid w:val="009612D7"/>
    <w:pPr>
      <w:ind w:firstLine="0"/>
      <w:jc w:val="center"/>
    </w:pPr>
    <w:rPr>
      <w:rFonts w:ascii="Arial" w:hAnsi="Arial"/>
      <w:b/>
    </w:rPr>
  </w:style>
  <w:style w:type="character" w:customStyle="1" w:styleId="TitreCar">
    <w:name w:val="Titre Car"/>
    <w:link w:val="Titre"/>
    <w:rsid w:val="009612D7"/>
    <w:rPr>
      <w:rFonts w:ascii="Arial" w:eastAsia="MS Mincho" w:hAnsi="Arial" w:cs="Times New Roman"/>
      <w:b/>
      <w:lang w:eastAsia="fr-FR"/>
    </w:rPr>
  </w:style>
  <w:style w:type="character" w:customStyle="1" w:styleId="Titre1Car">
    <w:name w:val="Titre 1 Car"/>
    <w:link w:val="Titre1"/>
    <w:rsid w:val="009612D7"/>
    <w:rPr>
      <w:rFonts w:eastAsia="Times New Roman"/>
      <w:b/>
      <w:caps/>
      <w:kern w:val="32"/>
      <w:sz w:val="52"/>
      <w:szCs w:val="24"/>
    </w:rPr>
  </w:style>
  <w:style w:type="character" w:customStyle="1" w:styleId="Titre2Car">
    <w:name w:val="Titre 2 Car"/>
    <w:link w:val="Titre2"/>
    <w:rsid w:val="000C3D58"/>
    <w:rPr>
      <w:rFonts w:eastAsia="Times New Roman"/>
      <w:b/>
      <w:smallCaps/>
      <w:color w:val="FF0000"/>
      <w:sz w:val="40"/>
      <w:szCs w:val="32"/>
    </w:rPr>
  </w:style>
  <w:style w:type="character" w:customStyle="1" w:styleId="Titre3Car">
    <w:name w:val="Titre 3 Car"/>
    <w:link w:val="Titre3"/>
    <w:rsid w:val="00D07054"/>
    <w:rPr>
      <w:rFonts w:eastAsia="Times New Roman"/>
      <w:b/>
      <w:color w:val="99CC00"/>
      <w:sz w:val="36"/>
      <w:szCs w:val="26"/>
    </w:rPr>
  </w:style>
  <w:style w:type="character" w:customStyle="1" w:styleId="Titre4Car">
    <w:name w:val="Titre 4 Car"/>
    <w:link w:val="Titre4"/>
    <w:rsid w:val="00FA4C39"/>
    <w:rPr>
      <w:rFonts w:eastAsia="Times New Roman"/>
      <w:b/>
      <w:i/>
      <w:color w:val="3366FF"/>
      <w:sz w:val="32"/>
      <w:szCs w:val="24"/>
    </w:rPr>
  </w:style>
  <w:style w:type="character" w:customStyle="1" w:styleId="Titre5Car">
    <w:name w:val="Titre 5 Car"/>
    <w:link w:val="Titre5"/>
    <w:rsid w:val="00D07054"/>
    <w:rPr>
      <w:rFonts w:eastAsia="Times New Roman"/>
      <w:b/>
      <w:i/>
      <w:sz w:val="28"/>
      <w:szCs w:val="24"/>
    </w:rPr>
  </w:style>
  <w:style w:type="character" w:customStyle="1" w:styleId="Titre6Car">
    <w:name w:val="Titre 6 Car"/>
    <w:link w:val="Titre6"/>
    <w:rsid w:val="00A92605"/>
    <w:rPr>
      <w:rFonts w:ascii="Calibri" w:eastAsia="Times New Roman" w:hAnsi="Calibri" w:cs="Times New Roman"/>
      <w:b/>
      <w:lang w:eastAsia="fr-FR"/>
    </w:rPr>
  </w:style>
  <w:style w:type="character" w:customStyle="1" w:styleId="Titre7Car">
    <w:name w:val="Titre 7 Car"/>
    <w:link w:val="Titre7"/>
    <w:uiPriority w:val="9"/>
    <w:rsid w:val="00212B94"/>
    <w:rPr>
      <w:rFonts w:eastAsia="Times New Roman"/>
      <w:sz w:val="26"/>
      <w:szCs w:val="24"/>
    </w:rPr>
  </w:style>
  <w:style w:type="character" w:customStyle="1" w:styleId="Titre8Car">
    <w:name w:val="Titre 8 Car"/>
    <w:link w:val="Titre8"/>
    <w:rsid w:val="00A344DD"/>
    <w:rPr>
      <w:rFonts w:asciiTheme="minorHAnsi" w:eastAsia="MS Mincho" w:hAnsiTheme="minorHAnsi"/>
      <w:sz w:val="24"/>
      <w:szCs w:val="24"/>
    </w:rPr>
  </w:style>
  <w:style w:type="character" w:customStyle="1" w:styleId="Titre9Car">
    <w:name w:val="Titre 9 Car"/>
    <w:link w:val="Titre9"/>
    <w:rsid w:val="00A81ECC"/>
    <w:rPr>
      <w:rFonts w:asciiTheme="minorHAnsi" w:eastAsia="MS Mincho" w:hAnsiTheme="minorHAnsi"/>
      <w:sz w:val="24"/>
      <w:szCs w:val="24"/>
    </w:rPr>
  </w:style>
  <w:style w:type="paragraph" w:styleId="TM1">
    <w:name w:val="toc 1"/>
    <w:next w:val="Normal"/>
    <w:autoRedefine/>
    <w:uiPriority w:val="39"/>
    <w:qFormat/>
    <w:rsid w:val="00A0590F"/>
    <w:pPr>
      <w:tabs>
        <w:tab w:val="right" w:leader="dot" w:pos="9639"/>
      </w:tabs>
      <w:spacing w:before="240" w:after="120" w:line="276" w:lineRule="auto"/>
      <w:ind w:left="284" w:hanging="284"/>
      <w:jc w:val="both"/>
    </w:pPr>
    <w:rPr>
      <w:rFonts w:eastAsia="Times"/>
      <w:b/>
      <w:caps/>
      <w:noProof/>
      <w:sz w:val="28"/>
      <w:szCs w:val="24"/>
    </w:rPr>
  </w:style>
  <w:style w:type="paragraph" w:styleId="TM2">
    <w:name w:val="toc 2"/>
    <w:next w:val="Normal"/>
    <w:autoRedefine/>
    <w:uiPriority w:val="39"/>
    <w:qFormat/>
    <w:rsid w:val="00E62463"/>
    <w:pPr>
      <w:tabs>
        <w:tab w:val="right" w:leader="dot" w:pos="9498"/>
      </w:tabs>
      <w:spacing w:before="180" w:after="60" w:line="276" w:lineRule="auto"/>
      <w:ind w:left="993" w:hanging="567"/>
      <w:jc w:val="both"/>
    </w:pPr>
    <w:rPr>
      <w:rFonts w:eastAsia="Times"/>
      <w:b/>
      <w:bCs/>
      <w:smallCaps/>
      <w:noProof/>
      <w:sz w:val="28"/>
      <w:szCs w:val="22"/>
    </w:rPr>
  </w:style>
  <w:style w:type="paragraph" w:styleId="TM3">
    <w:name w:val="toc 3"/>
    <w:next w:val="Normal"/>
    <w:uiPriority w:val="39"/>
    <w:qFormat/>
    <w:rsid w:val="00A0590F"/>
    <w:pPr>
      <w:tabs>
        <w:tab w:val="right" w:leader="dot" w:pos="8210"/>
        <w:tab w:val="right" w:pos="9639"/>
      </w:tabs>
      <w:spacing w:before="120" w:after="60" w:line="276" w:lineRule="auto"/>
      <w:ind w:left="851" w:hanging="227"/>
      <w:jc w:val="both"/>
    </w:pPr>
    <w:rPr>
      <w:rFonts w:eastAsia="Times"/>
      <w:noProof/>
      <w:sz w:val="24"/>
      <w:szCs w:val="24"/>
    </w:rPr>
  </w:style>
  <w:style w:type="paragraph" w:styleId="TM4">
    <w:name w:val="toc 4"/>
    <w:next w:val="Normal"/>
    <w:autoRedefine/>
    <w:uiPriority w:val="39"/>
    <w:qFormat/>
    <w:rsid w:val="00A0590F"/>
    <w:pPr>
      <w:tabs>
        <w:tab w:val="right" w:leader="dot" w:pos="8210"/>
      </w:tabs>
      <w:spacing w:before="60" w:after="60" w:line="276" w:lineRule="auto"/>
      <w:ind w:left="1701" w:hanging="578"/>
    </w:pPr>
    <w:rPr>
      <w:rFonts w:eastAsia="Times"/>
      <w:i/>
      <w:noProof/>
      <w:sz w:val="22"/>
      <w:szCs w:val="22"/>
    </w:rPr>
  </w:style>
  <w:style w:type="paragraph" w:styleId="TM5">
    <w:name w:val="toc 5"/>
    <w:next w:val="Normal"/>
    <w:autoRedefine/>
    <w:uiPriority w:val="39"/>
    <w:qFormat/>
    <w:rsid w:val="00A0590F"/>
    <w:pPr>
      <w:tabs>
        <w:tab w:val="right" w:leader="dot" w:pos="8222"/>
      </w:tabs>
      <w:spacing w:before="60" w:line="276" w:lineRule="auto"/>
      <w:ind w:left="2382" w:hanging="851"/>
      <w:jc w:val="both"/>
    </w:pPr>
    <w:rPr>
      <w:rFonts w:eastAsia="Times"/>
      <w:noProof/>
      <w:szCs w:val="18"/>
    </w:rPr>
  </w:style>
  <w:style w:type="paragraph" w:styleId="TM6">
    <w:name w:val="toc 6"/>
    <w:next w:val="Normal"/>
    <w:autoRedefine/>
    <w:uiPriority w:val="39"/>
    <w:rsid w:val="00FE2DCC"/>
    <w:pPr>
      <w:tabs>
        <w:tab w:val="right" w:leader="dot" w:pos="8204"/>
      </w:tabs>
      <w:ind w:left="1843"/>
      <w:jc w:val="both"/>
    </w:pPr>
    <w:rPr>
      <w:rFonts w:eastAsia="Times"/>
      <w:i/>
      <w:noProof/>
      <w:szCs w:val="24"/>
    </w:rPr>
  </w:style>
  <w:style w:type="paragraph" w:styleId="TM7">
    <w:name w:val="toc 7"/>
    <w:basedOn w:val="Normal"/>
    <w:next w:val="Normal"/>
    <w:autoRedefine/>
    <w:rsid w:val="002C1208"/>
    <w:pPr>
      <w:ind w:left="1440"/>
      <w:jc w:val="left"/>
    </w:pPr>
    <w:rPr>
      <w:sz w:val="20"/>
    </w:rPr>
  </w:style>
  <w:style w:type="paragraph" w:styleId="TM8">
    <w:name w:val="toc 8"/>
    <w:basedOn w:val="Normal"/>
    <w:next w:val="Normal"/>
    <w:autoRedefine/>
    <w:rsid w:val="009612D7"/>
    <w:pPr>
      <w:ind w:left="1680"/>
      <w:jc w:val="left"/>
    </w:pPr>
    <w:rPr>
      <w:sz w:val="20"/>
    </w:rPr>
  </w:style>
  <w:style w:type="paragraph" w:styleId="TM9">
    <w:name w:val="toc 9"/>
    <w:basedOn w:val="Normal"/>
    <w:next w:val="Normal"/>
    <w:autoRedefine/>
    <w:rsid w:val="009612D7"/>
    <w:pPr>
      <w:ind w:left="1920"/>
      <w:jc w:val="left"/>
    </w:pPr>
    <w:rPr>
      <w:sz w:val="20"/>
    </w:rPr>
  </w:style>
  <w:style w:type="character" w:styleId="Accentuationlgre">
    <w:name w:val="Subtle Emphasis"/>
    <w:uiPriority w:val="19"/>
    <w:rsid w:val="009612D7"/>
    <w:rPr>
      <w:i/>
      <w:iCs/>
      <w:color w:val="404040"/>
    </w:rPr>
  </w:style>
  <w:style w:type="paragraph" w:styleId="Bibliographie">
    <w:name w:val="Bibliography"/>
    <w:next w:val="Normal"/>
    <w:uiPriority w:val="37"/>
    <w:unhideWhenUsed/>
    <w:qFormat/>
    <w:rsid w:val="00E6314C"/>
    <w:pPr>
      <w:spacing w:before="120" w:after="240" w:line="276" w:lineRule="auto"/>
      <w:jc w:val="both"/>
    </w:pPr>
    <w:rPr>
      <w:rFonts w:asciiTheme="majorHAnsi" w:eastAsia="MS Mincho" w:hAnsiTheme="majorHAnsi"/>
      <w:sz w:val="24"/>
      <w:szCs w:val="24"/>
    </w:rPr>
  </w:style>
  <w:style w:type="character" w:styleId="Lienhypertexte">
    <w:name w:val="Hyperlink"/>
    <w:basedOn w:val="Policepardfaut"/>
    <w:uiPriority w:val="99"/>
    <w:unhideWhenUsed/>
    <w:rsid w:val="00962A6E"/>
    <w:rPr>
      <w:color w:val="0563C1" w:themeColor="hyperlink"/>
      <w:u w:val="single"/>
    </w:rPr>
  </w:style>
  <w:style w:type="paragraph" w:customStyle="1" w:styleId="Imagecentre">
    <w:name w:val="Image centrée"/>
    <w:qFormat/>
    <w:rsid w:val="009612D7"/>
    <w:pPr>
      <w:keepNext/>
      <w:spacing w:line="276" w:lineRule="auto"/>
      <w:jc w:val="center"/>
    </w:pPr>
    <w:rPr>
      <w:rFonts w:ascii="Garamond" w:eastAsia="Times" w:hAnsi="Garamond"/>
      <w:noProof/>
      <w:sz w:val="24"/>
      <w:szCs w:val="24"/>
    </w:rPr>
  </w:style>
  <w:style w:type="character" w:customStyle="1" w:styleId="StyleRecommandations">
    <w:name w:val="Style Recommandations"/>
    <w:uiPriority w:val="1"/>
    <w:rsid w:val="009612D7"/>
    <w:rPr>
      <w:rFonts w:ascii="Calibri" w:hAnsi="Calibri"/>
      <w:i/>
      <w:color w:val="88AB5C"/>
      <w:sz w:val="20"/>
    </w:rPr>
  </w:style>
  <w:style w:type="character" w:customStyle="1" w:styleId="Normalmotetranger">
    <w:name w:val="Normal mot etranger"/>
    <w:uiPriority w:val="1"/>
    <w:rsid w:val="00A60E4A"/>
    <w:rPr>
      <w:rFonts w:ascii="Charter" w:hAnsi="Charter"/>
      <w:b w:val="0"/>
      <w:i/>
      <w:sz w:val="24"/>
    </w:rPr>
  </w:style>
  <w:style w:type="paragraph" w:customStyle="1" w:styleId="Abrvauteur">
    <w:name w:val="Abrv auteur"/>
    <w:next w:val="Normal"/>
    <w:rsid w:val="00C67323"/>
    <w:pPr>
      <w:spacing w:before="240"/>
    </w:pPr>
    <w:rPr>
      <w:rFonts w:eastAsia="Times New Roman"/>
      <w:b/>
      <w:sz w:val="28"/>
      <w:szCs w:val="24"/>
    </w:rPr>
  </w:style>
  <w:style w:type="paragraph" w:customStyle="1" w:styleId="TextePageGrandTitre">
    <w:name w:val="Texte Page Grand Titre"/>
    <w:rsid w:val="008230B5"/>
    <w:pPr>
      <w:spacing w:line="276" w:lineRule="auto"/>
      <w:jc w:val="center"/>
    </w:pPr>
    <w:rPr>
      <w:rFonts w:eastAsia="Times New Roman"/>
      <w:bCs/>
      <w:sz w:val="24"/>
      <w:szCs w:val="24"/>
    </w:rPr>
  </w:style>
  <w:style w:type="paragraph" w:customStyle="1" w:styleId="Textecourant">
    <w:name w:val="Texte courant"/>
    <w:rsid w:val="00C67323"/>
    <w:pPr>
      <w:spacing w:after="160" w:line="259" w:lineRule="auto"/>
    </w:pPr>
    <w:rPr>
      <w:rFonts w:ascii="Times New Roman" w:eastAsia="Times New Roman" w:hAnsi="Times New Roman"/>
      <w:sz w:val="24"/>
      <w:szCs w:val="24"/>
    </w:rPr>
  </w:style>
  <w:style w:type="character" w:styleId="Accentuation">
    <w:name w:val="Emphasis"/>
    <w:uiPriority w:val="20"/>
    <w:rsid w:val="009612D7"/>
    <w:rPr>
      <w:i/>
      <w:iCs/>
    </w:rPr>
  </w:style>
  <w:style w:type="character" w:styleId="Accentuationintense">
    <w:name w:val="Intense Emphasis"/>
    <w:uiPriority w:val="21"/>
    <w:rsid w:val="009612D7"/>
    <w:rPr>
      <w:i/>
      <w:iCs/>
      <w:color w:val="4472C4"/>
    </w:rPr>
  </w:style>
  <w:style w:type="character" w:styleId="lev">
    <w:name w:val="Strong"/>
    <w:uiPriority w:val="22"/>
    <w:rsid w:val="009612D7"/>
    <w:rPr>
      <w:b/>
      <w:bCs/>
    </w:rPr>
  </w:style>
  <w:style w:type="paragraph" w:styleId="Index7">
    <w:name w:val="index 7"/>
    <w:basedOn w:val="Normal"/>
    <w:next w:val="Normal"/>
    <w:autoRedefine/>
    <w:unhideWhenUsed/>
    <w:rsid w:val="009612D7"/>
    <w:pPr>
      <w:spacing w:line="240" w:lineRule="auto"/>
      <w:ind w:left="1680" w:hanging="240"/>
    </w:pPr>
  </w:style>
  <w:style w:type="paragraph" w:styleId="Notedefin">
    <w:name w:val="endnote text"/>
    <w:basedOn w:val="Normal"/>
    <w:link w:val="NotedefinCar"/>
    <w:rsid w:val="009612D7"/>
    <w:rPr>
      <w:rFonts w:eastAsia="Times New Roman"/>
      <w:sz w:val="20"/>
    </w:rPr>
  </w:style>
  <w:style w:type="character" w:customStyle="1" w:styleId="NotedefinCar">
    <w:name w:val="Note de fin Car"/>
    <w:link w:val="Notedefin"/>
    <w:rsid w:val="009612D7"/>
    <w:rPr>
      <w:rFonts w:ascii="Times New Roman" w:eastAsia="Times New Roman" w:hAnsi="Times New Roman" w:cs="Times New Roman"/>
      <w:sz w:val="20"/>
      <w:lang w:eastAsia="fr-FR"/>
    </w:rPr>
  </w:style>
  <w:style w:type="paragraph" w:styleId="Paragraphedeliste">
    <w:name w:val="List Paragraph"/>
    <w:basedOn w:val="Normal"/>
    <w:rsid w:val="009612D7"/>
    <w:pPr>
      <w:ind w:left="708"/>
    </w:pPr>
  </w:style>
  <w:style w:type="numbering" w:customStyle="1" w:styleId="Listeactuelle1">
    <w:name w:val="Liste actuelle1"/>
    <w:uiPriority w:val="99"/>
    <w:rsid w:val="002C1208"/>
    <w:pPr>
      <w:numPr>
        <w:numId w:val="7"/>
      </w:numPr>
    </w:pPr>
  </w:style>
  <w:style w:type="character" w:customStyle="1" w:styleId="RecommandationsP">
    <w:name w:val="Recommandations P"/>
    <w:basedOn w:val="Policepardfaut"/>
    <w:uiPriority w:val="1"/>
    <w:rsid w:val="009612D7"/>
  </w:style>
  <w:style w:type="paragraph" w:styleId="Sansinterligne">
    <w:name w:val="No Spacing"/>
    <w:uiPriority w:val="1"/>
    <w:rsid w:val="009612D7"/>
    <w:pPr>
      <w:ind w:firstLine="709"/>
      <w:jc w:val="both"/>
    </w:pPr>
    <w:rPr>
      <w:rFonts w:ascii="Garamond" w:eastAsia="MS Mincho" w:hAnsi="Garamond"/>
      <w:sz w:val="24"/>
      <w:szCs w:val="24"/>
    </w:rPr>
  </w:style>
  <w:style w:type="paragraph" w:styleId="En-ttedetabledesmatires">
    <w:name w:val="TOC Heading"/>
    <w:next w:val="Normal"/>
    <w:uiPriority w:val="39"/>
    <w:unhideWhenUsed/>
    <w:rsid w:val="00872759"/>
    <w:pPr>
      <w:keepLines/>
      <w:spacing w:before="240" w:after="120" w:line="276" w:lineRule="auto"/>
      <w:jc w:val="center"/>
    </w:pPr>
    <w:rPr>
      <w:rFonts w:asciiTheme="minorHAnsi" w:eastAsiaTheme="majorEastAsia" w:hAnsiTheme="minorHAnsi" w:cstheme="majorBidi"/>
      <w:b/>
      <w:color w:val="000000" w:themeColor="text1"/>
      <w:sz w:val="32"/>
      <w:szCs w:val="32"/>
    </w:rPr>
  </w:style>
  <w:style w:type="character" w:customStyle="1" w:styleId="tlfcdefinition">
    <w:name w:val="tlf_cdefinition"/>
    <w:rsid w:val="009612D7"/>
    <w:rPr>
      <w:rFonts w:cs="Times New Roman"/>
    </w:rPr>
  </w:style>
  <w:style w:type="paragraph" w:styleId="Corpsdetexte">
    <w:name w:val="Body Text"/>
    <w:basedOn w:val="Normal"/>
    <w:link w:val="CorpsdetexteCar"/>
    <w:uiPriority w:val="1"/>
    <w:qFormat/>
    <w:rsid w:val="00157ACC"/>
    <w:pPr>
      <w:widowControl w:val="0"/>
      <w:autoSpaceDE w:val="0"/>
      <w:autoSpaceDN w:val="0"/>
      <w:spacing w:line="240" w:lineRule="auto"/>
      <w:ind w:left="107" w:firstLine="0"/>
      <w:jc w:val="left"/>
    </w:pPr>
    <w:rPr>
      <w:rFonts w:ascii="Arial" w:eastAsia="Arial" w:hAnsi="Arial" w:cs="Arial"/>
      <w:lang w:eastAsia="en-US"/>
    </w:rPr>
  </w:style>
  <w:style w:type="character" w:customStyle="1" w:styleId="CorpsdetexteCar">
    <w:name w:val="Corps de texte Car"/>
    <w:basedOn w:val="Policepardfaut"/>
    <w:link w:val="Corpsdetexte"/>
    <w:uiPriority w:val="1"/>
    <w:rsid w:val="00157ACC"/>
    <w:rPr>
      <w:rFonts w:ascii="Arial" w:eastAsia="Arial" w:hAnsi="Arial" w:cs="Arial"/>
      <w:sz w:val="24"/>
      <w:szCs w:val="24"/>
      <w:lang w:eastAsia="en-US"/>
    </w:rPr>
  </w:style>
  <w:style w:type="paragraph" w:customStyle="1" w:styleId="TitreIntroniveau2">
    <w:name w:val="Titre Intro niveau 2"/>
    <w:basedOn w:val="Titre2"/>
    <w:qFormat/>
    <w:rsid w:val="000C3D58"/>
    <w:pPr>
      <w:numPr>
        <w:ilvl w:val="0"/>
        <w:numId w:val="0"/>
      </w:numPr>
      <w:ind w:left="-11"/>
    </w:pPr>
    <w:rPr>
      <w:color w:val="C00000"/>
    </w:rPr>
  </w:style>
  <w:style w:type="paragraph" w:customStyle="1" w:styleId="TitreIntroniveau3">
    <w:name w:val="Titre Intro niveau 3"/>
    <w:basedOn w:val="Titre3"/>
    <w:qFormat/>
    <w:rsid w:val="00962A6E"/>
    <w:pPr>
      <w:numPr>
        <w:ilvl w:val="0"/>
        <w:numId w:val="0"/>
      </w:numPr>
      <w:ind w:left="102"/>
    </w:pPr>
    <w:rPr>
      <w:color w:val="70AD47" w:themeColor="accent6"/>
      <w:sz w:val="32"/>
    </w:rPr>
  </w:style>
  <w:style w:type="paragraph" w:customStyle="1" w:styleId="TitreIntroniveau4">
    <w:name w:val="Titre Intro niveau 4"/>
    <w:basedOn w:val="Titre4"/>
    <w:qFormat/>
    <w:rsid w:val="000C3D58"/>
    <w:pPr>
      <w:numPr>
        <w:ilvl w:val="0"/>
        <w:numId w:val="0"/>
      </w:numPr>
      <w:ind w:left="272"/>
    </w:pPr>
    <w:rPr>
      <w:color w:val="4472C4" w:themeColor="accent1"/>
      <w:sz w:val="28"/>
    </w:rPr>
  </w:style>
  <w:style w:type="paragraph" w:customStyle="1" w:styleId="TitreIntroniveau5">
    <w:name w:val="Titre Intro niveau 5"/>
    <w:basedOn w:val="Titre5"/>
    <w:qFormat/>
    <w:rsid w:val="000C3D58"/>
    <w:pPr>
      <w:numPr>
        <w:ilvl w:val="0"/>
        <w:numId w:val="0"/>
      </w:numPr>
      <w:ind w:left="408"/>
    </w:pPr>
    <w:rPr>
      <w:sz w:val="24"/>
    </w:rPr>
  </w:style>
  <w:style w:type="numbering" w:customStyle="1" w:styleId="Listeactuelle4">
    <w:name w:val="Liste actuelle4"/>
    <w:uiPriority w:val="99"/>
    <w:rsid w:val="000C3D58"/>
    <w:pPr>
      <w:numPr>
        <w:numId w:val="40"/>
      </w:numPr>
    </w:pPr>
  </w:style>
  <w:style w:type="numbering" w:customStyle="1" w:styleId="Listeactuelle5">
    <w:name w:val="Liste actuelle5"/>
    <w:uiPriority w:val="99"/>
    <w:rsid w:val="000C3D58"/>
    <w:pPr>
      <w:numPr>
        <w:numId w:val="41"/>
      </w:numPr>
    </w:pPr>
  </w:style>
  <w:style w:type="numbering" w:customStyle="1" w:styleId="Listeactuelle6">
    <w:name w:val="Liste actuelle6"/>
    <w:uiPriority w:val="99"/>
    <w:rsid w:val="000C3D58"/>
    <w:pPr>
      <w:numPr>
        <w:numId w:val="42"/>
      </w:numPr>
    </w:pPr>
  </w:style>
  <w:style w:type="numbering" w:customStyle="1" w:styleId="Listeactuelle7">
    <w:name w:val="Liste actuelle7"/>
    <w:uiPriority w:val="99"/>
    <w:rsid w:val="000C3D58"/>
    <w:pPr>
      <w:numPr>
        <w:numId w:val="43"/>
      </w:numPr>
    </w:pPr>
  </w:style>
  <w:style w:type="paragraph" w:styleId="Tabledesillustrations">
    <w:name w:val="table of figures"/>
    <w:next w:val="Normal"/>
    <w:uiPriority w:val="99"/>
    <w:unhideWhenUsed/>
    <w:qFormat/>
    <w:rsid w:val="00922772"/>
    <w:rPr>
      <w:rFonts w:ascii="Garamond" w:eastAsia="MS Mincho" w:hAnsi="Garamond"/>
      <w:sz w:val="24"/>
      <w:szCs w:val="24"/>
    </w:rPr>
  </w:style>
  <w:style w:type="paragraph" w:customStyle="1" w:styleId="p1">
    <w:name w:val="p1"/>
    <w:basedOn w:val="Normal"/>
    <w:rsid w:val="0071237D"/>
    <w:pPr>
      <w:spacing w:before="100" w:beforeAutospacing="1" w:after="100" w:afterAutospacing="1" w:line="240" w:lineRule="auto"/>
      <w:ind w:firstLine="0"/>
      <w:jc w:val="left"/>
    </w:pPr>
    <w:rPr>
      <w:rFonts w:ascii="Times New Roman" w:eastAsia="Times New Roman" w:hAnsi="Times New Roman"/>
    </w:rPr>
  </w:style>
  <w:style w:type="paragraph" w:customStyle="1" w:styleId="p2">
    <w:name w:val="p2"/>
    <w:basedOn w:val="Normal"/>
    <w:rsid w:val="0071237D"/>
    <w:pPr>
      <w:spacing w:before="100" w:beforeAutospacing="1" w:after="100" w:afterAutospacing="1" w:line="240" w:lineRule="auto"/>
      <w:ind w:firstLine="0"/>
      <w:jc w:val="left"/>
    </w:pPr>
    <w:rPr>
      <w:rFonts w:ascii="Times New Roman" w:eastAsia="Times New Roman" w:hAnsi="Times New Roman"/>
    </w:rPr>
  </w:style>
  <w:style w:type="character" w:customStyle="1" w:styleId="s1">
    <w:name w:val="s1"/>
    <w:basedOn w:val="Policepardfaut"/>
    <w:rsid w:val="00712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header" Target="header15.xml"/><Relationship Id="rId39" Type="http://schemas.openxmlformats.org/officeDocument/2006/relationships/header" Target="header27.xml"/><Relationship Id="rId21" Type="http://schemas.openxmlformats.org/officeDocument/2006/relationships/header" Target="header10.xml"/><Relationship Id="rId34" Type="http://schemas.openxmlformats.org/officeDocument/2006/relationships/header" Target="header22.xml"/><Relationship Id="rId42" Type="http://schemas.openxmlformats.org/officeDocument/2006/relationships/header" Target="header30.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6.xml"/><Relationship Id="rId29" Type="http://schemas.openxmlformats.org/officeDocument/2006/relationships/header" Target="header1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13.xml"/><Relationship Id="rId32" Type="http://schemas.openxmlformats.org/officeDocument/2006/relationships/header" Target="header20.xml"/><Relationship Id="rId37" Type="http://schemas.openxmlformats.org/officeDocument/2006/relationships/header" Target="header25.xml"/><Relationship Id="rId40" Type="http://schemas.openxmlformats.org/officeDocument/2006/relationships/header" Target="header28.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2.xml"/><Relationship Id="rId28" Type="http://schemas.openxmlformats.org/officeDocument/2006/relationships/header" Target="header16.xml"/><Relationship Id="rId36" Type="http://schemas.openxmlformats.org/officeDocument/2006/relationships/header" Target="header24.xml"/><Relationship Id="rId10" Type="http://schemas.openxmlformats.org/officeDocument/2006/relationships/image" Target="media/image4.png"/><Relationship Id="rId19" Type="http://schemas.openxmlformats.org/officeDocument/2006/relationships/header" Target="header8.xml"/><Relationship Id="rId31" Type="http://schemas.openxmlformats.org/officeDocument/2006/relationships/header" Target="header19.xml"/><Relationship Id="rId44" Type="http://schemas.openxmlformats.org/officeDocument/2006/relationships/header" Target="header3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4.xml"/><Relationship Id="rId22" Type="http://schemas.openxmlformats.org/officeDocument/2006/relationships/header" Target="header11.xml"/><Relationship Id="rId27" Type="http://schemas.openxmlformats.org/officeDocument/2006/relationships/footer" Target="footer1.xml"/><Relationship Id="rId30" Type="http://schemas.openxmlformats.org/officeDocument/2006/relationships/header" Target="header18.xml"/><Relationship Id="rId35" Type="http://schemas.openxmlformats.org/officeDocument/2006/relationships/header" Target="header23.xml"/><Relationship Id="rId43" Type="http://schemas.openxmlformats.org/officeDocument/2006/relationships/header" Target="header3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5.jpg"/><Relationship Id="rId25" Type="http://schemas.openxmlformats.org/officeDocument/2006/relationships/header" Target="header14.xml"/><Relationship Id="rId33" Type="http://schemas.openxmlformats.org/officeDocument/2006/relationships/header" Target="header21.xml"/><Relationship Id="rId38" Type="http://schemas.openxmlformats.org/officeDocument/2006/relationships/header" Target="header26.xml"/><Relationship Id="rId46" Type="http://schemas.openxmlformats.org/officeDocument/2006/relationships/theme" Target="theme/theme1.xml"/><Relationship Id="rId20" Type="http://schemas.openxmlformats.org/officeDocument/2006/relationships/header" Target="header9.xml"/><Relationship Id="rId41" Type="http://schemas.openxmlformats.org/officeDocument/2006/relationships/header" Target="header29.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Feuille de style et Modèle de rédaction Thèses UT2J - VSept2026.dotx</Template>
  <TotalTime>7</TotalTime>
  <Pages>46</Pages>
  <Words>1117</Words>
  <Characters>6146</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Feuille de style et Modèle de rédaction Thèses UT2J - VJMars2025</vt:lpstr>
    </vt:vector>
  </TitlesOfParts>
  <Manager>DAR - Université Toulouse Jean Jaurès</Manager>
  <Company>Université Toulouse</Company>
  <LinksUpToDate>false</LinksUpToDate>
  <CharactersWithSpaces>7249</CharactersWithSpaces>
  <SharedDoc>false</SharedDoc>
  <HyperlinkBase/>
  <HLinks>
    <vt:vector size="108" baseType="variant">
      <vt:variant>
        <vt:i4>1114166</vt:i4>
      </vt:variant>
      <vt:variant>
        <vt:i4>110</vt:i4>
      </vt:variant>
      <vt:variant>
        <vt:i4>0</vt:i4>
      </vt:variant>
      <vt:variant>
        <vt:i4>5</vt:i4>
      </vt:variant>
      <vt:variant>
        <vt:lpwstr/>
      </vt:variant>
      <vt:variant>
        <vt:lpwstr>_Toc115816393</vt:lpwstr>
      </vt:variant>
      <vt:variant>
        <vt:i4>2031670</vt:i4>
      </vt:variant>
      <vt:variant>
        <vt:i4>101</vt:i4>
      </vt:variant>
      <vt:variant>
        <vt:i4>0</vt:i4>
      </vt:variant>
      <vt:variant>
        <vt:i4>5</vt:i4>
      </vt:variant>
      <vt:variant>
        <vt:lpwstr/>
      </vt:variant>
      <vt:variant>
        <vt:lpwstr>_Toc115816375</vt:lpwstr>
      </vt:variant>
      <vt:variant>
        <vt:i4>1441845</vt:i4>
      </vt:variant>
      <vt:variant>
        <vt:i4>92</vt:i4>
      </vt:variant>
      <vt:variant>
        <vt:i4>0</vt:i4>
      </vt:variant>
      <vt:variant>
        <vt:i4>5</vt:i4>
      </vt:variant>
      <vt:variant>
        <vt:lpwstr/>
      </vt:variant>
      <vt:variant>
        <vt:lpwstr>_Toc115818003</vt:lpwstr>
      </vt:variant>
      <vt:variant>
        <vt:i4>1441845</vt:i4>
      </vt:variant>
      <vt:variant>
        <vt:i4>86</vt:i4>
      </vt:variant>
      <vt:variant>
        <vt:i4>0</vt:i4>
      </vt:variant>
      <vt:variant>
        <vt:i4>5</vt:i4>
      </vt:variant>
      <vt:variant>
        <vt:lpwstr/>
      </vt:variant>
      <vt:variant>
        <vt:lpwstr>_Toc115818002</vt:lpwstr>
      </vt:variant>
      <vt:variant>
        <vt:i4>1441845</vt:i4>
      </vt:variant>
      <vt:variant>
        <vt:i4>80</vt:i4>
      </vt:variant>
      <vt:variant>
        <vt:i4>0</vt:i4>
      </vt:variant>
      <vt:variant>
        <vt:i4>5</vt:i4>
      </vt:variant>
      <vt:variant>
        <vt:lpwstr/>
      </vt:variant>
      <vt:variant>
        <vt:lpwstr>_Toc115818001</vt:lpwstr>
      </vt:variant>
      <vt:variant>
        <vt:i4>1441845</vt:i4>
      </vt:variant>
      <vt:variant>
        <vt:i4>74</vt:i4>
      </vt:variant>
      <vt:variant>
        <vt:i4>0</vt:i4>
      </vt:variant>
      <vt:variant>
        <vt:i4>5</vt:i4>
      </vt:variant>
      <vt:variant>
        <vt:lpwstr/>
      </vt:variant>
      <vt:variant>
        <vt:lpwstr>_Toc115818000</vt:lpwstr>
      </vt:variant>
      <vt:variant>
        <vt:i4>1048636</vt:i4>
      </vt:variant>
      <vt:variant>
        <vt:i4>68</vt:i4>
      </vt:variant>
      <vt:variant>
        <vt:i4>0</vt:i4>
      </vt:variant>
      <vt:variant>
        <vt:i4>5</vt:i4>
      </vt:variant>
      <vt:variant>
        <vt:lpwstr/>
      </vt:variant>
      <vt:variant>
        <vt:lpwstr>_Toc115817999</vt:lpwstr>
      </vt:variant>
      <vt:variant>
        <vt:i4>1048636</vt:i4>
      </vt:variant>
      <vt:variant>
        <vt:i4>62</vt:i4>
      </vt:variant>
      <vt:variant>
        <vt:i4>0</vt:i4>
      </vt:variant>
      <vt:variant>
        <vt:i4>5</vt:i4>
      </vt:variant>
      <vt:variant>
        <vt:lpwstr/>
      </vt:variant>
      <vt:variant>
        <vt:lpwstr>_Toc115817998</vt:lpwstr>
      </vt:variant>
      <vt:variant>
        <vt:i4>1048636</vt:i4>
      </vt:variant>
      <vt:variant>
        <vt:i4>56</vt:i4>
      </vt:variant>
      <vt:variant>
        <vt:i4>0</vt:i4>
      </vt:variant>
      <vt:variant>
        <vt:i4>5</vt:i4>
      </vt:variant>
      <vt:variant>
        <vt:lpwstr/>
      </vt:variant>
      <vt:variant>
        <vt:lpwstr>_Toc115817997</vt:lpwstr>
      </vt:variant>
      <vt:variant>
        <vt:i4>1048636</vt:i4>
      </vt:variant>
      <vt:variant>
        <vt:i4>50</vt:i4>
      </vt:variant>
      <vt:variant>
        <vt:i4>0</vt:i4>
      </vt:variant>
      <vt:variant>
        <vt:i4>5</vt:i4>
      </vt:variant>
      <vt:variant>
        <vt:lpwstr/>
      </vt:variant>
      <vt:variant>
        <vt:lpwstr>_Toc115817996</vt:lpwstr>
      </vt:variant>
      <vt:variant>
        <vt:i4>1048636</vt:i4>
      </vt:variant>
      <vt:variant>
        <vt:i4>44</vt:i4>
      </vt:variant>
      <vt:variant>
        <vt:i4>0</vt:i4>
      </vt:variant>
      <vt:variant>
        <vt:i4>5</vt:i4>
      </vt:variant>
      <vt:variant>
        <vt:lpwstr/>
      </vt:variant>
      <vt:variant>
        <vt:lpwstr>_Toc115817995</vt:lpwstr>
      </vt:variant>
      <vt:variant>
        <vt:i4>1048636</vt:i4>
      </vt:variant>
      <vt:variant>
        <vt:i4>38</vt:i4>
      </vt:variant>
      <vt:variant>
        <vt:i4>0</vt:i4>
      </vt:variant>
      <vt:variant>
        <vt:i4>5</vt:i4>
      </vt:variant>
      <vt:variant>
        <vt:lpwstr/>
      </vt:variant>
      <vt:variant>
        <vt:lpwstr>_Toc115817994</vt:lpwstr>
      </vt:variant>
      <vt:variant>
        <vt:i4>1048636</vt:i4>
      </vt:variant>
      <vt:variant>
        <vt:i4>32</vt:i4>
      </vt:variant>
      <vt:variant>
        <vt:i4>0</vt:i4>
      </vt:variant>
      <vt:variant>
        <vt:i4>5</vt:i4>
      </vt:variant>
      <vt:variant>
        <vt:lpwstr/>
      </vt:variant>
      <vt:variant>
        <vt:lpwstr>_Toc115817993</vt:lpwstr>
      </vt:variant>
      <vt:variant>
        <vt:i4>1048636</vt:i4>
      </vt:variant>
      <vt:variant>
        <vt:i4>26</vt:i4>
      </vt:variant>
      <vt:variant>
        <vt:i4>0</vt:i4>
      </vt:variant>
      <vt:variant>
        <vt:i4>5</vt:i4>
      </vt:variant>
      <vt:variant>
        <vt:lpwstr/>
      </vt:variant>
      <vt:variant>
        <vt:lpwstr>_Toc115817992</vt:lpwstr>
      </vt:variant>
      <vt:variant>
        <vt:i4>1048636</vt:i4>
      </vt:variant>
      <vt:variant>
        <vt:i4>20</vt:i4>
      </vt:variant>
      <vt:variant>
        <vt:i4>0</vt:i4>
      </vt:variant>
      <vt:variant>
        <vt:i4>5</vt:i4>
      </vt:variant>
      <vt:variant>
        <vt:lpwstr/>
      </vt:variant>
      <vt:variant>
        <vt:lpwstr>_Toc115817991</vt:lpwstr>
      </vt:variant>
      <vt:variant>
        <vt:i4>1048636</vt:i4>
      </vt:variant>
      <vt:variant>
        <vt:i4>14</vt:i4>
      </vt:variant>
      <vt:variant>
        <vt:i4>0</vt:i4>
      </vt:variant>
      <vt:variant>
        <vt:i4>5</vt:i4>
      </vt:variant>
      <vt:variant>
        <vt:lpwstr/>
      </vt:variant>
      <vt:variant>
        <vt:lpwstr>_Toc115817990</vt:lpwstr>
      </vt:variant>
      <vt:variant>
        <vt:i4>1114172</vt:i4>
      </vt:variant>
      <vt:variant>
        <vt:i4>8</vt:i4>
      </vt:variant>
      <vt:variant>
        <vt:i4>0</vt:i4>
      </vt:variant>
      <vt:variant>
        <vt:i4>5</vt:i4>
      </vt:variant>
      <vt:variant>
        <vt:lpwstr/>
      </vt:variant>
      <vt:variant>
        <vt:lpwstr>_Toc115817989</vt:lpwstr>
      </vt:variant>
      <vt:variant>
        <vt:i4>1114172</vt:i4>
      </vt:variant>
      <vt:variant>
        <vt:i4>2</vt:i4>
      </vt:variant>
      <vt:variant>
        <vt:i4>0</vt:i4>
      </vt:variant>
      <vt:variant>
        <vt:i4>5</vt:i4>
      </vt:variant>
      <vt:variant>
        <vt:lpwstr/>
      </vt:variant>
      <vt:variant>
        <vt:lpwstr>_Toc115817988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Feuille de style et Modèle de rédaction Thèses UT2J - VJMars2025</dc:title>
  <dc:subject/>
  <dc:creator>Marie-Laure Maraval</dc:creator>
  <cp:keywords/>
  <dc:description/>
  <cp:lastModifiedBy>Microsoft Office User</cp:lastModifiedBy>
  <cp:revision>3</cp:revision>
  <dcterms:created xsi:type="dcterms:W3CDTF">2026-08-27T18:23:00Z</dcterms:created>
  <dcterms:modified xsi:type="dcterms:W3CDTF">2026-10-05T18:55:00Z</dcterms:modified>
  <cp:category/>
</cp:coreProperties>
</file>